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73A" w:rsidRPr="00EB0128" w:rsidRDefault="00DD773A" w:rsidP="002E6D63">
      <w:pPr>
        <w:rPr>
          <w:rFonts w:ascii="Arial" w:hAnsi="Arial" w:cs="Arial"/>
          <w:sz w:val="22"/>
          <w:szCs w:val="22"/>
          <w:lang w:val="sl-SI"/>
        </w:rPr>
      </w:pPr>
    </w:p>
    <w:p w:rsidR="00587150" w:rsidRPr="00EB0128" w:rsidRDefault="00587150" w:rsidP="002E6D63">
      <w:pPr>
        <w:rPr>
          <w:rFonts w:ascii="Arial" w:hAnsi="Arial" w:cs="Arial"/>
          <w:sz w:val="22"/>
          <w:szCs w:val="22"/>
          <w:lang w:val="sl-SI"/>
        </w:rPr>
      </w:pPr>
    </w:p>
    <w:p w:rsidR="00587150" w:rsidRPr="00EB0128" w:rsidRDefault="00B05E38" w:rsidP="00587150">
      <w:pPr>
        <w:rPr>
          <w:rFonts w:ascii="Arial" w:hAnsi="Arial" w:cs="Arial"/>
          <w:sz w:val="22"/>
          <w:szCs w:val="22"/>
          <w:lang w:val="sl-SI"/>
        </w:rPr>
      </w:pPr>
      <w:r>
        <w:rPr>
          <w:rFonts w:ascii="Arial" w:hAnsi="Arial" w:cs="Arial"/>
          <w:sz w:val="22"/>
          <w:szCs w:val="22"/>
          <w:lang w:val="sl-SI"/>
        </w:rPr>
        <w:t>30</w:t>
      </w:r>
      <w:bookmarkStart w:id="0" w:name="_GoBack"/>
      <w:bookmarkEnd w:id="0"/>
      <w:r w:rsidR="00ED5040" w:rsidRPr="00EB0128">
        <w:rPr>
          <w:rFonts w:ascii="Arial" w:hAnsi="Arial" w:cs="Arial"/>
          <w:sz w:val="22"/>
          <w:szCs w:val="22"/>
          <w:lang w:val="sl-SI"/>
        </w:rPr>
        <w:t>. maj</w:t>
      </w:r>
      <w:r w:rsidR="00587150" w:rsidRPr="00EB0128">
        <w:rPr>
          <w:rFonts w:ascii="Arial" w:hAnsi="Arial" w:cs="Arial"/>
          <w:sz w:val="22"/>
          <w:szCs w:val="22"/>
          <w:lang w:val="sl-SI"/>
        </w:rPr>
        <w:t xml:space="preserve"> 201</w:t>
      </w:r>
      <w:r w:rsidR="00021C67" w:rsidRPr="00EB0128">
        <w:rPr>
          <w:rFonts w:ascii="Arial" w:hAnsi="Arial" w:cs="Arial"/>
          <w:sz w:val="22"/>
          <w:szCs w:val="22"/>
          <w:lang w:val="sl-SI"/>
        </w:rPr>
        <w:t>3</w:t>
      </w:r>
    </w:p>
    <w:p w:rsidR="00587150" w:rsidRPr="00EB0128" w:rsidRDefault="00587150" w:rsidP="00587150">
      <w:pPr>
        <w:rPr>
          <w:rFonts w:ascii="Arial" w:hAnsi="Arial" w:cs="Arial"/>
          <w:sz w:val="22"/>
          <w:szCs w:val="22"/>
          <w:lang w:val="sl-SI"/>
        </w:rPr>
      </w:pPr>
    </w:p>
    <w:p w:rsidR="00587150" w:rsidRPr="00EB0128" w:rsidRDefault="00587150" w:rsidP="00587150">
      <w:pPr>
        <w:rPr>
          <w:rFonts w:ascii="Arial" w:hAnsi="Arial" w:cs="Arial"/>
          <w:sz w:val="22"/>
          <w:szCs w:val="22"/>
          <w:lang w:val="sl-SI"/>
        </w:rPr>
      </w:pPr>
    </w:p>
    <w:p w:rsidR="00587150" w:rsidRPr="00EB0128" w:rsidRDefault="00EA1A64" w:rsidP="00587150">
      <w:pPr>
        <w:rPr>
          <w:rFonts w:ascii="Arial" w:hAnsi="Arial" w:cs="Arial"/>
          <w:b/>
          <w:sz w:val="26"/>
          <w:szCs w:val="26"/>
          <w:lang w:val="sl-SI"/>
        </w:rPr>
      </w:pPr>
      <w:r w:rsidRPr="00EB0128">
        <w:rPr>
          <w:rFonts w:ascii="Arial" w:hAnsi="Arial" w:cs="Arial"/>
          <w:noProof/>
          <w:sz w:val="4"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9F27B0" wp14:editId="2AC2618E">
                <wp:simplePos x="0" y="0"/>
                <wp:positionH relativeFrom="margin">
                  <wp:posOffset>40005</wp:posOffset>
                </wp:positionH>
                <wp:positionV relativeFrom="margin">
                  <wp:posOffset>1385570</wp:posOffset>
                </wp:positionV>
                <wp:extent cx="5930265" cy="949325"/>
                <wp:effectExtent l="0" t="0" r="0" b="3175"/>
                <wp:wrapSquare wrapText="bothSides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0265" cy="949325"/>
                          <a:chOff x="0" y="0"/>
                          <a:chExt cx="6519069" cy="1148802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0759"/>
                          <a:stretch/>
                        </pic:blipFill>
                        <pic:spPr bwMode="auto">
                          <a:xfrm>
                            <a:off x="0" y="26288"/>
                            <a:ext cx="4157663" cy="1122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000" r="44523"/>
                          <a:stretch/>
                        </pic:blipFill>
                        <pic:spPr bwMode="auto">
                          <a:xfrm>
                            <a:off x="4194353" y="0"/>
                            <a:ext cx="2324716" cy="1148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3.15pt;margin-top:109.1pt;width:466.95pt;height:74.75pt;z-index:251659264;mso-position-horizontal-relative:margin;mso-position-vertical-relative:margin;mso-width-relative:margin;mso-height-relative:margin" coordsize="65190,114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top:262;width:41576;height:11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3a/7BAAAA2gAAAA8AAABkcnMvZG93bnJldi54bWxEj09rAjEUxO+FfofwCr3VrB7Ebo0iguDR&#10;fwV7e26eyeLmZUmixm/fCIUeh5n5DTOdZ9eJG4XYelYwHFQgiBuvWzYKDvvVxwRETMgaO8+k4EER&#10;5rPXlynW2t95S7ddMqJAONaowKbU11LGxpLDOPA9cfHOPjhMRQYjdcB7gbtOjqpqLB22XBYs9rS0&#10;1Fx2V6cgfJ6a8/HnsT7t/eY7m0225mCVen/Liy8QiXL6D/+111rBCJ5Xyg2Qs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V3a/7BAAAA2gAAAA8AAAAAAAAAAAAAAAAAnwIA&#10;AGRycy9kb3ducmV2LnhtbFBLBQYAAAAABAAEAPcAAACNAwAAAAA=&#10;" fillcolor="#4f81bd [3204]" strokecolor="black [3213]">
                  <v:imagedata r:id="rId10" o:title="" cropbottom="33265f"/>
                  <v:shadow color="#eeece1 [3214]"/>
                </v:shape>
                <v:shape id="Picture 3" o:spid="_x0000_s1028" type="#_x0000_t75" style="position:absolute;left:41943;width:23247;height:11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oIzi9AAAA2gAAAA8AAABkcnMvZG93bnJldi54bWxEj8EKwjAQRO+C/xBW8KapCkWqUUQQ9KbV&#10;D1iatS02m9pEbf16Iwgeh5l5wyzXranEkxpXWlYwGUcgiDOrS84VXM670RyE88gaK8ukoCMH61W/&#10;t8RE2xef6Jn6XAQIuwQVFN7XiZQuK8igG9uaOHhX2xj0QTa51A2+AtxUchpFsTRYclgosKZtQdkt&#10;fRgF+I5P3Wx3fLg2jbvpRmOUH+5KDQftZgHCU+v/4V97rxXM4Hsl3AC5+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mgjOL0AAADaAAAADwAAAAAAAAAAAAAAAACfAgAAZHJz&#10;L2Rvd25yZXYueG1sUEsFBgAAAAAEAAQA9wAAAIkDAAAAAA==&#10;" fillcolor="#4f81bd [3204]" strokecolor="black [3213]">
                  <v:imagedata r:id="rId10" o:title="" croptop=".5" cropright="29179f"/>
                  <v:shadow color="#eeece1 [3214]"/>
                </v:shape>
                <w10:wrap type="square" anchorx="margin" anchory="margin"/>
              </v:group>
            </w:pict>
          </mc:Fallback>
        </mc:AlternateContent>
      </w:r>
      <w:r w:rsidR="00587150" w:rsidRPr="00EB0128">
        <w:rPr>
          <w:rFonts w:ascii="Arial" w:hAnsi="Arial" w:cs="Arial"/>
          <w:b/>
          <w:bCs/>
          <w:color w:val="000000"/>
          <w:sz w:val="26"/>
          <w:szCs w:val="26"/>
          <w:lang w:val="sl-SI"/>
        </w:rPr>
        <w:t xml:space="preserve">Opel Cascada: </w:t>
      </w:r>
      <w:r w:rsidR="00587150" w:rsidRPr="00EB0128">
        <w:rPr>
          <w:rFonts w:ascii="Arial" w:hAnsi="Arial" w:cs="Arial"/>
          <w:b/>
          <w:sz w:val="26"/>
          <w:szCs w:val="26"/>
          <w:lang w:val="sl-SI"/>
        </w:rPr>
        <w:t>Te</w:t>
      </w:r>
      <w:r w:rsidR="00021C67" w:rsidRPr="00EB0128">
        <w:rPr>
          <w:rFonts w:ascii="Arial" w:hAnsi="Arial" w:cs="Arial"/>
          <w:b/>
          <w:sz w:val="26"/>
          <w:szCs w:val="26"/>
          <w:lang w:val="sl-SI"/>
        </w:rPr>
        <w:t>hnični podatki</w:t>
      </w:r>
    </w:p>
    <w:p w:rsidR="00587150" w:rsidRPr="00EB0128" w:rsidRDefault="00587150" w:rsidP="00587150">
      <w:pPr>
        <w:rPr>
          <w:rFonts w:ascii="Arial" w:hAnsi="Arial" w:cs="Arial"/>
          <w:sz w:val="26"/>
          <w:szCs w:val="26"/>
          <w:lang w:val="sl-SI"/>
        </w:rPr>
      </w:pPr>
    </w:p>
    <w:p w:rsidR="00587150" w:rsidRPr="00EB0128" w:rsidRDefault="00587150" w:rsidP="00587150">
      <w:pPr>
        <w:rPr>
          <w:rFonts w:ascii="Arial" w:hAnsi="Arial" w:cs="Arial"/>
          <w:noProof/>
          <w:sz w:val="4"/>
          <w:lang w:val="sl-SI"/>
        </w:rPr>
      </w:pPr>
    </w:p>
    <w:p w:rsidR="00587150" w:rsidRPr="00EB0128" w:rsidRDefault="00587150" w:rsidP="00587150">
      <w:pPr>
        <w:rPr>
          <w:rFonts w:ascii="Arial" w:hAnsi="Arial" w:cs="Arial"/>
          <w:noProof/>
          <w:sz w:val="4"/>
          <w:lang w:val="sl-SI"/>
        </w:rPr>
      </w:pPr>
    </w:p>
    <w:p w:rsidR="00142C0F" w:rsidRPr="00EB0128" w:rsidRDefault="00142C0F" w:rsidP="008A181F">
      <w:pPr>
        <w:rPr>
          <w:rFonts w:ascii="Arial" w:hAnsi="Arial" w:cs="Arial"/>
          <w:noProof/>
          <w:sz w:val="4"/>
          <w:lang w:val="sl-SI"/>
        </w:rPr>
      </w:pPr>
    </w:p>
    <w:p w:rsidR="0081611A" w:rsidRPr="00EB0128" w:rsidRDefault="0081611A" w:rsidP="008A181F">
      <w:pPr>
        <w:rPr>
          <w:rFonts w:ascii="Arial" w:hAnsi="Arial" w:cs="Arial"/>
          <w:noProof/>
          <w:sz w:val="4"/>
          <w:lang w:val="sl-SI"/>
        </w:rPr>
      </w:pPr>
    </w:p>
    <w:p w:rsidR="0081611A" w:rsidRPr="00EB0128" w:rsidRDefault="0081611A" w:rsidP="008A181F">
      <w:pPr>
        <w:rPr>
          <w:rFonts w:ascii="Arial" w:hAnsi="Arial" w:cs="Arial"/>
          <w:noProof/>
          <w:sz w:val="4"/>
          <w:lang w:val="sl-SI"/>
        </w:rPr>
      </w:pPr>
    </w:p>
    <w:p w:rsidR="0081611A" w:rsidRPr="00EB0128" w:rsidRDefault="0081611A" w:rsidP="008A181F">
      <w:pPr>
        <w:rPr>
          <w:rFonts w:ascii="Arial" w:hAnsi="Arial" w:cs="Arial"/>
          <w:noProof/>
          <w:sz w:val="4"/>
          <w:lang w:val="sl-SI"/>
        </w:rPr>
      </w:pPr>
    </w:p>
    <w:p w:rsidR="00142C0F" w:rsidRPr="00EB0128" w:rsidRDefault="00142C0F" w:rsidP="008A181F">
      <w:pPr>
        <w:rPr>
          <w:rFonts w:ascii="Arial" w:hAnsi="Arial" w:cs="Arial"/>
          <w:noProof/>
          <w:sz w:val="4"/>
          <w:lang w:val="sl-SI"/>
        </w:rPr>
      </w:pPr>
    </w:p>
    <w:p w:rsidR="00142C0F" w:rsidRPr="00EB0128" w:rsidRDefault="00142C0F" w:rsidP="008A181F">
      <w:pPr>
        <w:rPr>
          <w:rFonts w:ascii="Arial" w:hAnsi="Arial" w:cs="Arial"/>
          <w:noProof/>
          <w:sz w:val="4"/>
          <w:lang w:val="sl-SI"/>
        </w:rPr>
      </w:pPr>
    </w:p>
    <w:p w:rsidR="008A181F" w:rsidRPr="00EB0128" w:rsidRDefault="00D10527" w:rsidP="008A181F">
      <w:pPr>
        <w:rPr>
          <w:rFonts w:ascii="Arial" w:hAnsi="Arial" w:cs="Arial"/>
          <w:sz w:val="4"/>
          <w:lang w:val="sl-SI"/>
        </w:rPr>
      </w:pPr>
      <w:r w:rsidRPr="00EB0128">
        <w:rPr>
          <w:rFonts w:ascii="Arial" w:hAnsi="Arial" w:cs="Arial"/>
          <w:sz w:val="4"/>
          <w:lang w:val="sl-SI"/>
        </w:rPr>
        <w:softHyphen/>
      </w:r>
      <w:r w:rsidRPr="00EB0128">
        <w:rPr>
          <w:rFonts w:ascii="Arial" w:hAnsi="Arial" w:cs="Arial"/>
          <w:sz w:val="4"/>
          <w:lang w:val="sl-SI"/>
        </w:rPr>
        <w:softHyphen/>
      </w:r>
      <w:r w:rsidRPr="00EB0128">
        <w:rPr>
          <w:rFonts w:ascii="Arial" w:hAnsi="Arial" w:cs="Arial"/>
          <w:sz w:val="4"/>
          <w:lang w:val="sl-SI"/>
        </w:rPr>
        <w:softHyphen/>
      </w:r>
      <w:r w:rsidRPr="00EB0128">
        <w:rPr>
          <w:rFonts w:ascii="Arial" w:hAnsi="Arial" w:cs="Arial"/>
          <w:sz w:val="4"/>
          <w:lang w:val="sl-SI"/>
        </w:rPr>
        <w:softHyphen/>
      </w:r>
    </w:p>
    <w:tbl>
      <w:tblPr>
        <w:tblW w:w="5000" w:type="pct"/>
        <w:tblBorders>
          <w:top w:val="single" w:sz="12" w:space="0" w:color="FFFFFF"/>
          <w:bottom w:val="single" w:sz="4" w:space="0" w:color="auto"/>
          <w:insideH w:val="single" w:sz="12" w:space="0" w:color="FFFFFF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752"/>
        <w:gridCol w:w="1134"/>
        <w:gridCol w:w="1134"/>
        <w:gridCol w:w="1133"/>
        <w:gridCol w:w="1133"/>
        <w:gridCol w:w="1693"/>
      </w:tblGrid>
      <w:tr w:rsidR="002A2E45" w:rsidRPr="00EB0128" w:rsidTr="00562C4F">
        <w:trPr>
          <w:cantSplit/>
          <w:trHeight w:val="445"/>
        </w:trPr>
        <w:tc>
          <w:tcPr>
            <w:tcW w:w="1532" w:type="pct"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021C67" w:rsidP="00021C67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Motorji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EB0128" w:rsidRDefault="002A2E45" w:rsidP="00254063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1.4 Turbo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EB0128" w:rsidRDefault="002A2E45" w:rsidP="00254063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szCs w:val="18"/>
                <w:lang w:val="sl-SI"/>
              </w:rPr>
              <w:t>1.4 Turbo ecoFLEX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EB0128" w:rsidRDefault="002A2E45" w:rsidP="00254063">
            <w:pPr>
              <w:pStyle w:val="CUPBullet1"/>
              <w:numPr>
                <w:ilvl w:val="0"/>
                <w:numId w:val="0"/>
              </w:num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1.6 SIDI Turbo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EB0128" w:rsidRDefault="002A2E45" w:rsidP="00254063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2.0 CDTI ecoFLEX</w:t>
            </w:r>
          </w:p>
        </w:tc>
        <w:tc>
          <w:tcPr>
            <w:tcW w:w="94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EB0128" w:rsidRDefault="002A2E45" w:rsidP="00515A22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2.0 BiTurbo CDTI ecoFLEX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2540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Emisijski razred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 w:rsidRPr="00EB0128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 w:rsidRPr="00EB0128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 w:rsidRPr="00EB0128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 w:rsidRPr="00EB0128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94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 w:rsidRPr="00EB0128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2540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Gorivo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1B0A63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Bencin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1B0A63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Bencin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1B0A63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Bencin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1B0A63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Plinsko olje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1B0A63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Plinsko olje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2540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Število valjev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Gibna prostornina</w:t>
            </w:r>
            <w:r w:rsidR="002A2E45" w:rsidRPr="00EB0128">
              <w:rPr>
                <w:rFonts w:ascii="Arial" w:hAnsi="Arial" w:cs="Arial"/>
                <w:sz w:val="16"/>
                <w:lang w:val="sl-SI"/>
              </w:rPr>
              <w:t xml:space="preserve"> cm</w:t>
            </w:r>
            <w:r w:rsidR="002A2E45" w:rsidRPr="00EB0128">
              <w:rPr>
                <w:rFonts w:ascii="Arial" w:hAnsi="Arial" w:cs="Arial"/>
                <w:sz w:val="16"/>
                <w:vertAlign w:val="superscript"/>
                <w:lang w:val="sl-SI"/>
              </w:rPr>
              <w:t>3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1362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1362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1598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1956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1956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Vrtina</w:t>
            </w:r>
            <w:r w:rsidR="002A2E45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/ 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hod v</w:t>
            </w:r>
            <w:r w:rsidR="002A2E45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mm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72,5 / 82,5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72,5 / 82,5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79,0 / 81,5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83,0 / 90,4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83,0 / 90,4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Največja moč v</w:t>
            </w:r>
            <w:r w:rsidR="002A2E45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kW (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KM</w:t>
            </w:r>
            <w:r w:rsidR="002A2E45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) / 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pri v/min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88 (120) / 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br/>
              <w:t>4200 – 6000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103 (140) / 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br/>
              <w:t>4900 – 6000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EE260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125 (170) / 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br/>
              <w:t>6000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121 (165) / 4000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143 (195) / 4000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 xml:space="preserve">Največji navor v </w:t>
            </w:r>
            <w:r w:rsidR="002A2E45" w:rsidRPr="00EB0128">
              <w:rPr>
                <w:rFonts w:ascii="Arial" w:hAnsi="Arial" w:cs="Arial"/>
                <w:sz w:val="16"/>
                <w:lang w:val="sl-SI"/>
              </w:rPr>
              <w:t xml:space="preserve">Nm / </w:t>
            </w:r>
            <w:r w:rsidRPr="00EB0128">
              <w:rPr>
                <w:rFonts w:ascii="Arial" w:hAnsi="Arial" w:cs="Arial"/>
                <w:sz w:val="16"/>
                <w:lang w:val="sl-SI"/>
              </w:rPr>
              <w:t>pri v/min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 xml:space="preserve">200 / </w:t>
            </w:r>
            <w:r w:rsidR="00E619DC" w:rsidRPr="00EB0128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br/>
            </w:r>
            <w:r w:rsidRPr="00EB0128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1850 – 4200</w:t>
            </w:r>
            <w:r w:rsidR="00562C4F" w:rsidRPr="00EB0128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 xml:space="preserve"> 220 z overboost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62C4F" w:rsidRPr="00EB0128" w:rsidRDefault="002A2E45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200 / </w:t>
            </w:r>
            <w:r w:rsidR="00E619DC" w:rsidRPr="00EB0128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1850 – 4900</w:t>
            </w:r>
          </w:p>
          <w:p w:rsidR="002A2E45" w:rsidRPr="00EB0128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220 z overboost</w:t>
            </w:r>
            <w:r w:rsidR="002A2E45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62C4F" w:rsidRPr="00EB0128" w:rsidRDefault="002A2E45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260 / </w:t>
            </w:r>
            <w:r w:rsidR="00E619DC" w:rsidRPr="00EB0128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1650 – 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3200 </w:t>
            </w:r>
          </w:p>
          <w:p w:rsidR="002A2E45" w:rsidRPr="00EB0128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280 z overboost</w:t>
            </w:r>
            <w:r w:rsidR="002A2E45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62C4F" w:rsidRPr="00EB0128" w:rsidRDefault="002A2E45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350 / </w:t>
            </w:r>
            <w:r w:rsidR="00E619DC" w:rsidRPr="00EB0128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1750 – 2500</w:t>
            </w:r>
          </w:p>
          <w:p w:rsidR="002A2E45" w:rsidRPr="00EB0128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380 z overbbost</w:t>
            </w:r>
            <w:r w:rsidR="002A2E45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400 / </w:t>
            </w:r>
            <w:r w:rsidR="00E619DC" w:rsidRPr="00EB0128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1750 – 2500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Kompresijsko razmerje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9,5 : 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9,5 : 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10,5 : 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16,5 : 1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16,5 : 1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Končno prestavno razmerje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4,18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4,18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3,94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3,55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3,90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 xml:space="preserve">Prostornina posode za gorivo v </w:t>
            </w:r>
            <w:r w:rsidR="002A2E45" w:rsidRPr="00EB0128">
              <w:rPr>
                <w:rFonts w:ascii="Arial" w:hAnsi="Arial" w:cs="Arial"/>
                <w:sz w:val="16"/>
                <w:lang w:val="sl-SI"/>
              </w:rPr>
              <w:t>l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Masa in osni obremenitvi v kg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Masa vozila pripravljenega za vožnjo vključno z voznikom</w:t>
            </w:r>
            <w:r w:rsidR="002A2E45" w:rsidRPr="00EB0128">
              <w:rPr>
                <w:rFonts w:ascii="Arial" w:hAnsi="Arial" w:cs="Arial"/>
                <w:sz w:val="16"/>
                <w:lang w:val="sl-SI"/>
              </w:rPr>
              <w:t xml:space="preserve"> (</w:t>
            </w:r>
            <w:r w:rsidRPr="00EB0128">
              <w:rPr>
                <w:rFonts w:ascii="Arial" w:hAnsi="Arial" w:cs="Arial"/>
                <w:sz w:val="16"/>
                <w:lang w:val="sl-SI"/>
              </w:rPr>
              <w:t xml:space="preserve">skladno z </w:t>
            </w:r>
            <w:r w:rsidR="002A2E45" w:rsidRPr="00EB0128">
              <w:rPr>
                <w:rFonts w:ascii="Arial" w:hAnsi="Arial" w:cs="Arial"/>
                <w:sz w:val="16"/>
                <w:lang w:val="sl-SI"/>
              </w:rPr>
              <w:t>70/156/EEC)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1701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1701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1733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1816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1816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Največja dovoljena skupna masa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2105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2110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2140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2200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2215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Nosilnost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404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409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407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384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399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Dovoljena osna obremenitev spredaj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1115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1120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1150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1200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1215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EB0128" w:rsidRDefault="00021C67" w:rsidP="002540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Dovoljena osna obremenitev zadaj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</w:tcPr>
          <w:p w:rsidR="002A2E45" w:rsidRPr="00EB0128" w:rsidRDefault="00021C67" w:rsidP="00021C67">
            <w:pPr>
              <w:rPr>
                <w:rFonts w:ascii="Arial" w:hAnsi="Arial" w:cs="Arial"/>
                <w:b/>
                <w:sz w:val="18"/>
                <w:szCs w:val="18"/>
                <w:lang w:val="sl-SI"/>
              </w:rPr>
            </w:pPr>
            <w:bookmarkStart w:id="1" w:name="KategorieAnfang" w:colFirst="0" w:colLast="0"/>
            <w:r w:rsidRPr="00EB0128"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sl-SI"/>
              </w:rPr>
              <w:t xml:space="preserve">Masa prikolice v 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</w:tr>
      <w:bookmarkEnd w:id="1"/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2A2E45" w:rsidRPr="00EB0128" w:rsidRDefault="00021C67" w:rsidP="00021C67">
            <w:pPr>
              <w:rPr>
                <w:rFonts w:ascii="Arial" w:hAnsi="Arial" w:cs="Arial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8"/>
                <w:lang w:val="sl-SI"/>
              </w:rPr>
              <w:t>Brez zavore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</w:tr>
      <w:tr w:rsidR="002A2E45" w:rsidRPr="00EB0128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2A2E45" w:rsidRPr="00EB0128" w:rsidRDefault="00021C67" w:rsidP="00C412DB">
            <w:pPr>
              <w:rPr>
                <w:rFonts w:ascii="Arial" w:hAnsi="Arial" w:cs="Arial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8"/>
                <w:lang w:val="sl-SI"/>
              </w:rPr>
              <w:t xml:space="preserve">Z zavoro </w:t>
            </w:r>
            <w:r w:rsidR="00C412DB" w:rsidRPr="00EB0128">
              <w:rPr>
                <w:rFonts w:ascii="Arial" w:hAnsi="Arial" w:cs="Arial"/>
                <w:sz w:val="16"/>
                <w:szCs w:val="18"/>
                <w:lang w:val="sl-SI"/>
              </w:rPr>
              <w:t xml:space="preserve">na </w:t>
            </w:r>
            <w:r w:rsidR="002A2E45" w:rsidRPr="00EB0128">
              <w:rPr>
                <w:rFonts w:ascii="Arial" w:hAnsi="Arial" w:cs="Arial"/>
                <w:sz w:val="16"/>
                <w:szCs w:val="18"/>
                <w:lang w:val="sl-SI"/>
              </w:rPr>
              <w:t xml:space="preserve">12% </w:t>
            </w:r>
            <w:r w:rsidR="00C412DB" w:rsidRPr="00EB0128">
              <w:rPr>
                <w:rFonts w:ascii="Arial" w:hAnsi="Arial" w:cs="Arial"/>
                <w:sz w:val="16"/>
                <w:szCs w:val="18"/>
                <w:lang w:val="sl-SI"/>
              </w:rPr>
              <w:t>naklona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1250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1250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1300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EE260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1250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EB0128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1300</w:t>
            </w:r>
          </w:p>
        </w:tc>
      </w:tr>
    </w:tbl>
    <w:p w:rsidR="00587150" w:rsidRPr="00EB0128" w:rsidRDefault="00587150" w:rsidP="00142C0F">
      <w:pPr>
        <w:rPr>
          <w:rFonts w:ascii="Arial" w:hAnsi="Arial" w:cs="Arial"/>
          <w:bCs/>
          <w:color w:val="000000"/>
          <w:sz w:val="14"/>
          <w:szCs w:val="14"/>
          <w:lang w:val="sl-SI"/>
        </w:rPr>
      </w:pPr>
    </w:p>
    <w:p w:rsidR="00142C0F" w:rsidRPr="00EB0128" w:rsidRDefault="00C412DB" w:rsidP="008A181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4"/>
          <w:szCs w:val="14"/>
          <w:highlight w:val="yellow"/>
          <w:lang w:val="sl-SI"/>
        </w:rPr>
      </w:pPr>
      <w:r w:rsidRPr="00EB0128">
        <w:rPr>
          <w:bCs/>
          <w:sz w:val="14"/>
          <w:szCs w:val="14"/>
          <w:lang w:val="sl-SI"/>
        </w:rPr>
        <w:t>Vsi podatki se nanašajo na izhodišče različice za prodajo v Evropi s serijsko opremo.</w:t>
      </w:r>
      <w:r w:rsidRPr="00EB0128">
        <w:rPr>
          <w:b/>
          <w:bCs/>
          <w:sz w:val="14"/>
          <w:szCs w:val="14"/>
          <w:lang w:val="sl-SI"/>
        </w:rPr>
        <w:t xml:space="preserve"> </w:t>
      </w:r>
      <w:r w:rsidRPr="00EB0128">
        <w:rPr>
          <w:bCs/>
          <w:sz w:val="14"/>
          <w:szCs w:val="14"/>
          <w:lang w:val="sl-SI"/>
        </w:rPr>
        <w:t>Poraba goriva in izpust CO</w:t>
      </w:r>
      <w:r w:rsidRPr="00EB0128">
        <w:rPr>
          <w:bCs/>
          <w:sz w:val="14"/>
          <w:szCs w:val="14"/>
          <w:vertAlign w:val="subscript"/>
          <w:lang w:val="sl-SI"/>
        </w:rPr>
        <w:t>2</w:t>
      </w:r>
      <w:r w:rsidRPr="00EB0128">
        <w:rPr>
          <w:bCs/>
          <w:sz w:val="14"/>
          <w:szCs w:val="14"/>
          <w:lang w:val="sl-SI"/>
        </w:rPr>
        <w:t xml:space="preserve"> so izmerjeni skladno s predpisi 2007/715/EC, z maso vozila pripravljenega za vožnjo, prav tako skladno z definicijo v predpisih. Dodatna oprema lahko botruje malenkostno večji porabi in izpustu CO</w:t>
      </w:r>
      <w:r w:rsidRPr="00EB0128">
        <w:rPr>
          <w:bCs/>
          <w:sz w:val="14"/>
          <w:szCs w:val="14"/>
          <w:vertAlign w:val="subscript"/>
          <w:lang w:val="sl-SI"/>
        </w:rPr>
        <w:t>2</w:t>
      </w:r>
      <w:r w:rsidRPr="00EB0128">
        <w:rPr>
          <w:bCs/>
          <w:sz w:val="14"/>
          <w:szCs w:val="14"/>
          <w:lang w:val="sl-SI"/>
        </w:rPr>
        <w:t>, od navedenih vrednosti. Ob tem lahko zveča maso praznega vozila in v nekaterih primerih tudi največjo dovoljeno skupno maso, kar zmanjša dovoljeno največjo maso prikolice. Zmanjša lahko tudi največjo hitrost in poveča čas pospeševanja. Podatki o voznih zmogljivostih so pridobljeni ob masi praznega vozila (brez voznika) in dodatnih obtežitvijo 200 kilogramov.</w:t>
      </w:r>
    </w:p>
    <w:p w:rsidR="008A181F" w:rsidRPr="00EB0128" w:rsidRDefault="008A181F">
      <w:pPr>
        <w:rPr>
          <w:rFonts w:ascii="Arial" w:hAnsi="Arial" w:cs="Arial"/>
          <w:lang w:val="sl-SI"/>
        </w:rPr>
      </w:pPr>
      <w:r w:rsidRPr="00EB0128">
        <w:rPr>
          <w:rFonts w:ascii="Arial" w:hAnsi="Arial" w:cs="Arial"/>
          <w:lang w:val="sl-SI"/>
        </w:rPr>
        <w:br w:type="page"/>
      </w:r>
    </w:p>
    <w:p w:rsidR="008A181F" w:rsidRPr="00EB0128" w:rsidRDefault="008A181F">
      <w:pPr>
        <w:rPr>
          <w:rFonts w:ascii="Arial" w:hAnsi="Arial" w:cs="Arial"/>
          <w:lang w:val="sl-SI"/>
        </w:rPr>
      </w:pPr>
    </w:p>
    <w:p w:rsidR="00C12DE3" w:rsidRPr="00EB0128" w:rsidRDefault="00C12DE3">
      <w:pPr>
        <w:rPr>
          <w:rFonts w:ascii="Arial" w:hAnsi="Arial" w:cs="Arial"/>
          <w:lang w:val="sl-SI"/>
        </w:rPr>
      </w:pPr>
    </w:p>
    <w:p w:rsidR="009A2F6B" w:rsidRPr="00EB0128" w:rsidRDefault="009A2F6B">
      <w:pPr>
        <w:rPr>
          <w:rFonts w:ascii="Arial" w:hAnsi="Arial" w:cs="Arial"/>
          <w:lang w:val="sl-SI"/>
        </w:rPr>
      </w:pPr>
    </w:p>
    <w:tbl>
      <w:tblPr>
        <w:tblW w:w="4997" w:type="pct"/>
        <w:tblBorders>
          <w:top w:val="single" w:sz="12" w:space="0" w:color="FFFFFF"/>
          <w:bottom w:val="single" w:sz="4" w:space="0" w:color="auto"/>
          <w:insideH w:val="single" w:sz="12" w:space="0" w:color="FFFFFF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042"/>
        <w:gridCol w:w="1019"/>
        <w:gridCol w:w="1019"/>
        <w:gridCol w:w="1019"/>
        <w:gridCol w:w="849"/>
        <w:gridCol w:w="849"/>
        <w:gridCol w:w="1061"/>
        <w:gridCol w:w="1116"/>
      </w:tblGrid>
      <w:tr w:rsidR="008A181F" w:rsidRPr="00EB0128" w:rsidTr="00957908">
        <w:trPr>
          <w:cantSplit/>
        </w:trPr>
        <w:tc>
          <w:tcPr>
            <w:tcW w:w="5000" w:type="pct"/>
            <w:gridSpan w:val="8"/>
            <w:tcBorders>
              <w:bottom w:val="single" w:sz="12" w:space="0" w:color="FFFFFF"/>
              <w:right w:val="single" w:sz="12" w:space="0" w:color="FFFFFF"/>
            </w:tcBorders>
            <w:shd w:val="pct70" w:color="auto" w:fill="auto"/>
          </w:tcPr>
          <w:p w:rsidR="008A181F" w:rsidRPr="00EB0128" w:rsidRDefault="008A181F" w:rsidP="00254063">
            <w:pPr>
              <w:pStyle w:val="CUPBullet1"/>
              <w:numPr>
                <w:ilvl w:val="0"/>
                <w:numId w:val="0"/>
              </w:numPr>
              <w:spacing w:before="120" w:after="120"/>
              <w:jc w:val="center"/>
              <w:rPr>
                <w:rFonts w:ascii="Arial" w:hAnsi="Arial" w:cs="Arial"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lang w:val="sl-SI"/>
              </w:rPr>
              <w:t>Cascada</w:t>
            </w:r>
          </w:p>
        </w:tc>
      </w:tr>
      <w:tr w:rsidR="00957908" w:rsidRPr="00EB0128" w:rsidTr="001B0A63">
        <w:trPr>
          <w:cantSplit/>
          <w:trHeight w:val="450"/>
        </w:trPr>
        <w:tc>
          <w:tcPr>
            <w:tcW w:w="1137" w:type="pct"/>
            <w:vMerge w:val="restart"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szCs w:val="16"/>
                <w:lang w:val="sl-SI"/>
              </w:rPr>
              <w:t>6-</w:t>
            </w:r>
            <w:r w:rsidR="001B0A63" w:rsidRPr="00EB0128">
              <w:rPr>
                <w:rFonts w:ascii="Arial" w:hAnsi="Arial" w:cs="Arial"/>
                <w:b/>
                <w:color w:val="FFFFFF"/>
                <w:sz w:val="18"/>
                <w:szCs w:val="16"/>
                <w:lang w:val="sl-SI"/>
              </w:rPr>
              <w:t>stopenjski ročni menjalnik</w:t>
            </w:r>
          </w:p>
        </w:tc>
        <w:tc>
          <w:tcPr>
            <w:tcW w:w="568" w:type="pct"/>
            <w:vMerge w:val="restar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Največja hitrost v 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km/h</w:t>
            </w:r>
          </w:p>
        </w:tc>
        <w:tc>
          <w:tcPr>
            <w:tcW w:w="568" w:type="pct"/>
            <w:vMerge w:val="restar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Pospešek od 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0 – 100 km/h </w:t>
            </w: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v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s</w:t>
            </w:r>
          </w:p>
        </w:tc>
        <w:tc>
          <w:tcPr>
            <w:tcW w:w="568" w:type="pct"/>
            <w:vMerge w:val="restar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spacing w:before="60"/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Prožnost 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80-120 km/h </w:t>
            </w: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v peti prestavi v s</w:t>
            </w:r>
          </w:p>
        </w:tc>
        <w:tc>
          <w:tcPr>
            <w:tcW w:w="1537" w:type="pct"/>
            <w:gridSpan w:val="3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spacing w:before="60" w:after="40"/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Poraba goriva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(l/100 km)</w:t>
            </w:r>
          </w:p>
        </w:tc>
        <w:tc>
          <w:tcPr>
            <w:tcW w:w="62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60" w:after="40"/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Izpust 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CO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vertAlign w:val="subscript"/>
                <w:lang w:val="sl-SI"/>
              </w:rPr>
              <w:t>2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</w:t>
            </w: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v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g/km (</w:t>
            </w: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kombinirano</w:t>
            </w:r>
            <w:r w:rsidR="00587150"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)</w:t>
            </w:r>
          </w:p>
        </w:tc>
      </w:tr>
      <w:tr w:rsidR="00957908" w:rsidRPr="00EB0128" w:rsidTr="001B0A63">
        <w:trPr>
          <w:cantSplit/>
          <w:trHeight w:val="450"/>
        </w:trPr>
        <w:tc>
          <w:tcPr>
            <w:tcW w:w="1137" w:type="pct"/>
            <w:vMerge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60"/>
              <w:rPr>
                <w:rFonts w:ascii="Arial" w:hAnsi="Arial" w:cs="Arial"/>
                <w:color w:val="FFFFFF"/>
                <w:sz w:val="4"/>
                <w:lang w:val="sl-SI"/>
              </w:rPr>
            </w:pPr>
          </w:p>
        </w:tc>
        <w:tc>
          <w:tcPr>
            <w:tcW w:w="568" w:type="pct"/>
            <w:vMerge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pStyle w:val="CUPBullet1"/>
              <w:numPr>
                <w:ilvl w:val="0"/>
                <w:numId w:val="0"/>
              </w:numPr>
              <w:spacing w:before="6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vMerge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pStyle w:val="CUPBullet1"/>
              <w:numPr>
                <w:ilvl w:val="0"/>
                <w:numId w:val="0"/>
              </w:numPr>
              <w:spacing w:before="6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vMerge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6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47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Mesto</w:t>
            </w:r>
          </w:p>
        </w:tc>
        <w:tc>
          <w:tcPr>
            <w:tcW w:w="47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Izven mesta</w:t>
            </w:r>
          </w:p>
        </w:tc>
        <w:tc>
          <w:tcPr>
            <w:tcW w:w="589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Kombinirano</w:t>
            </w:r>
          </w:p>
        </w:tc>
        <w:tc>
          <w:tcPr>
            <w:tcW w:w="625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60"/>
              <w:jc w:val="center"/>
              <w:rPr>
                <w:rFonts w:ascii="Arial" w:hAnsi="Arial" w:cs="Arial"/>
                <w:color w:val="FFFFFF"/>
                <w:sz w:val="4"/>
                <w:lang w:val="sl-SI"/>
              </w:rPr>
            </w:pP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EB0128" w:rsidRDefault="00587150" w:rsidP="00254063">
            <w:p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1.4 Turbo (88 kW)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195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11,9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14,0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8,4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5,5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6,5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153</w:t>
            </w: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EB0128" w:rsidRDefault="00587150" w:rsidP="001B0A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 xml:space="preserve">1.4 Turbo (103 kW) </w:t>
            </w:r>
            <w:r w:rsidR="00957908" w:rsidRPr="00EB0128">
              <w:rPr>
                <w:rFonts w:ascii="Arial" w:hAnsi="Arial" w:cs="Arial"/>
                <w:sz w:val="16"/>
                <w:szCs w:val="16"/>
                <w:lang w:val="sl-SI"/>
              </w:rPr>
              <w:br/>
            </w:r>
            <w:r w:rsidR="001B0A63" w:rsidRPr="00EB0128">
              <w:rPr>
                <w:rFonts w:ascii="Arial" w:hAnsi="Arial" w:cs="Arial"/>
                <w:sz w:val="16"/>
                <w:szCs w:val="16"/>
                <w:lang w:val="sl-SI"/>
              </w:rPr>
              <w:t xml:space="preserve">s </w:t>
            </w: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207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10,9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14,0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7,8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5,4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6,3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148</w:t>
            </w: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EB0128" w:rsidRDefault="00587150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 xml:space="preserve">1.6 SIDI Turbo (125 kW) </w:t>
            </w:r>
            <w:r w:rsidR="001B0A63" w:rsidRPr="00EB0128">
              <w:rPr>
                <w:rFonts w:ascii="Arial" w:hAnsi="Arial" w:cs="Arial"/>
                <w:sz w:val="16"/>
                <w:lang w:val="sl-SI"/>
              </w:rPr>
              <w:t xml:space="preserve">s </w:t>
            </w:r>
            <w:r w:rsidRPr="00EB0128">
              <w:rPr>
                <w:rFonts w:ascii="Arial" w:hAnsi="Arial" w:cs="Arial"/>
                <w:sz w:val="16"/>
                <w:lang w:val="sl-SI"/>
              </w:rPr>
              <w:t>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222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9,6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10,5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8,0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5,3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6,3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148</w:t>
            </w: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EB0128" w:rsidRDefault="00587150" w:rsidP="001B0A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 xml:space="preserve">2.0 CDTI (121 kW) </w:t>
            </w:r>
            <w:r w:rsidR="00957908" w:rsidRPr="00EB0128">
              <w:rPr>
                <w:rFonts w:ascii="Arial" w:hAnsi="Arial" w:cs="Arial"/>
                <w:sz w:val="16"/>
                <w:szCs w:val="16"/>
                <w:lang w:val="sl-SI"/>
              </w:rPr>
              <w:br/>
            </w:r>
            <w:r w:rsidR="001B0A63" w:rsidRPr="00EB0128">
              <w:rPr>
                <w:rFonts w:ascii="Arial" w:hAnsi="Arial" w:cs="Arial"/>
                <w:sz w:val="16"/>
                <w:szCs w:val="16"/>
                <w:lang w:val="sl-SI"/>
              </w:rPr>
              <w:t>s</w:t>
            </w: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 xml:space="preserve"> 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218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10,3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6,3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4,6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138</w:t>
            </w: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EB0128" w:rsidRDefault="00587150" w:rsidP="001B0A63">
            <w:pPr>
              <w:spacing w:before="40" w:after="40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 xml:space="preserve">2.0 BiTurbo CDTI (143 kW) </w:t>
            </w:r>
            <w:r w:rsidR="001B0A63" w:rsidRPr="00EB0128">
              <w:rPr>
                <w:rFonts w:ascii="Arial" w:hAnsi="Arial" w:cs="Arial"/>
                <w:sz w:val="16"/>
                <w:szCs w:val="16"/>
                <w:lang w:val="sl-SI"/>
              </w:rPr>
              <w:t>s</w:t>
            </w: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 xml:space="preserve"> 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230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9,4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8,5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EE2602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6,3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4,6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EE2602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5,2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EB0128" w:rsidRDefault="00EE2602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138</w:t>
            </w: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6-</w:t>
            </w:r>
            <w:r w:rsidR="001B0A63"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stopenjski samodejni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1.6 SIDI Turbo (125 kW)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217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9,9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-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9,3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5,9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7,2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168</w:t>
            </w:r>
          </w:p>
        </w:tc>
      </w:tr>
      <w:tr w:rsidR="00957908" w:rsidRPr="00EB0128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szCs w:val="16"/>
                <w:lang w:val="sl-SI"/>
              </w:rPr>
              <w:t>2.0 CDTI (121 kW)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212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10,4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-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8,2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5,0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6,2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EB0128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163</w:t>
            </w:r>
          </w:p>
        </w:tc>
      </w:tr>
    </w:tbl>
    <w:p w:rsidR="008A181F" w:rsidRPr="00EB0128" w:rsidRDefault="008A181F">
      <w:pPr>
        <w:rPr>
          <w:rFonts w:ascii="Arial" w:hAnsi="Arial" w:cs="Arial"/>
          <w:b/>
          <w:bCs/>
          <w:color w:val="000000"/>
          <w:sz w:val="14"/>
          <w:szCs w:val="14"/>
          <w:lang w:val="sl-SI"/>
        </w:rPr>
      </w:pPr>
    </w:p>
    <w:p w:rsidR="008A181F" w:rsidRPr="00EB0128" w:rsidRDefault="001B0A63">
      <w:pPr>
        <w:rPr>
          <w:rFonts w:ascii="Arial" w:hAnsi="Arial" w:cs="Arial"/>
          <w:lang w:val="sl-SI"/>
        </w:rPr>
      </w:pPr>
      <w:r w:rsidRPr="00EB0128">
        <w:rPr>
          <w:bCs/>
          <w:sz w:val="14"/>
          <w:szCs w:val="14"/>
          <w:lang w:val="sl-SI"/>
        </w:rPr>
        <w:t>Vsi podatki se nanašajo na izhodišče različice za prodajo v Evropi s serijsko opremo.</w:t>
      </w:r>
      <w:r w:rsidRPr="00EB0128">
        <w:rPr>
          <w:b/>
          <w:bCs/>
          <w:sz w:val="14"/>
          <w:szCs w:val="14"/>
          <w:lang w:val="sl-SI"/>
        </w:rPr>
        <w:t xml:space="preserve"> </w:t>
      </w:r>
      <w:r w:rsidRPr="00EB0128">
        <w:rPr>
          <w:bCs/>
          <w:sz w:val="14"/>
          <w:szCs w:val="14"/>
          <w:lang w:val="sl-SI"/>
        </w:rPr>
        <w:t>Poraba goriva in izpust CO</w:t>
      </w:r>
      <w:r w:rsidRPr="00EB0128">
        <w:rPr>
          <w:bCs/>
          <w:sz w:val="14"/>
          <w:szCs w:val="14"/>
          <w:vertAlign w:val="subscript"/>
          <w:lang w:val="sl-SI"/>
        </w:rPr>
        <w:t>2</w:t>
      </w:r>
      <w:r w:rsidRPr="00EB0128">
        <w:rPr>
          <w:bCs/>
          <w:sz w:val="14"/>
          <w:szCs w:val="14"/>
          <w:lang w:val="sl-SI"/>
        </w:rPr>
        <w:t xml:space="preserve"> so izmerjeni skladno s predpisi 2007/715/EC, z maso vozila pripravljenega za vožnjo, prav tako skladno z definicijo v predpisih. Dodatna oprema lahko botruje malenkostno večji porabi in izpustu CO</w:t>
      </w:r>
      <w:r w:rsidRPr="00EB0128">
        <w:rPr>
          <w:bCs/>
          <w:sz w:val="14"/>
          <w:szCs w:val="14"/>
          <w:vertAlign w:val="subscript"/>
          <w:lang w:val="sl-SI"/>
        </w:rPr>
        <w:t>2</w:t>
      </w:r>
      <w:r w:rsidRPr="00EB0128">
        <w:rPr>
          <w:bCs/>
          <w:sz w:val="14"/>
          <w:szCs w:val="14"/>
          <w:lang w:val="sl-SI"/>
        </w:rPr>
        <w:t>, od navedenih vrednosti. Ob tem lahko zveča maso praznega vozila in v nekaterih primerih tudi največjo dovoljeno skupno maso, kar zmanjša dovoljeno največjo maso prikolice. Zmanjša lahko tudi največjo hitrost in poveča čas pospeševanja. Podatki o voznih zmogljivostih so pridobljeni ob masi praznega vozila (brez voznika) in dodatnih obtežitvijo 200 kilogramov</w:t>
      </w:r>
      <w:r w:rsidR="008A181F" w:rsidRPr="00EB0128">
        <w:rPr>
          <w:rFonts w:ascii="Arial" w:hAnsi="Arial" w:cs="Arial"/>
          <w:lang w:val="sl-SI"/>
        </w:rPr>
        <w:br w:type="page"/>
      </w:r>
    </w:p>
    <w:p w:rsidR="008A181F" w:rsidRPr="00EB0128" w:rsidRDefault="008A181F">
      <w:pPr>
        <w:rPr>
          <w:rFonts w:ascii="Arial" w:hAnsi="Arial" w:cs="Arial"/>
          <w:lang w:val="sl-SI"/>
        </w:rPr>
      </w:pPr>
    </w:p>
    <w:p w:rsidR="008A181F" w:rsidRPr="00EB0128" w:rsidRDefault="008A181F">
      <w:pPr>
        <w:rPr>
          <w:rFonts w:ascii="Arial" w:hAnsi="Arial" w:cs="Arial"/>
          <w:lang w:val="sl-SI"/>
        </w:rPr>
      </w:pPr>
    </w:p>
    <w:p w:rsidR="00C12DE3" w:rsidRPr="00EB0128" w:rsidRDefault="00C12DE3">
      <w:pPr>
        <w:rPr>
          <w:rFonts w:ascii="Arial" w:hAnsi="Arial" w:cs="Arial"/>
          <w:lang w:val="sl-SI"/>
        </w:rPr>
      </w:pPr>
    </w:p>
    <w:tbl>
      <w:tblPr>
        <w:tblW w:w="5000" w:type="pct"/>
        <w:tblBorders>
          <w:top w:val="single" w:sz="12" w:space="0" w:color="FFFFFF"/>
          <w:bottom w:val="single" w:sz="4" w:space="0" w:color="auto"/>
          <w:insideH w:val="single" w:sz="12" w:space="0" w:color="FFFFFF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654"/>
        <w:gridCol w:w="5325"/>
      </w:tblGrid>
      <w:tr w:rsidR="008A181F" w:rsidRPr="00EB0128" w:rsidTr="001460BF">
        <w:trPr>
          <w:cantSplit/>
        </w:trPr>
        <w:tc>
          <w:tcPr>
            <w:tcW w:w="5000" w:type="pct"/>
            <w:gridSpan w:val="2"/>
            <w:tcBorders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8A181F" w:rsidRPr="00EB0128" w:rsidRDefault="001B0A63" w:rsidP="001B0A63">
            <w:pPr>
              <w:spacing w:before="120" w:after="120"/>
              <w:jc w:val="center"/>
              <w:rPr>
                <w:rFonts w:ascii="Arial" w:hAnsi="Arial" w:cs="Arial"/>
                <w:b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lang w:val="sl-SI"/>
              </w:rPr>
              <w:t>Mere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Mere vozila v </w:t>
            </w:r>
            <w:r w:rsidR="00873359"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mm</w:t>
            </w:r>
          </w:p>
        </w:tc>
        <w:tc>
          <w:tcPr>
            <w:tcW w:w="2965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Cascada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Dolžina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4696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Širina z / brez zunanjih vzvratnih ogledal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2020 / 183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8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 xml:space="preserve">Višina </w:t>
            </w:r>
            <w:r w:rsidR="00873359" w:rsidRPr="00EB0128">
              <w:rPr>
                <w:rFonts w:ascii="Arial" w:hAnsi="Arial" w:cs="Arial"/>
                <w:sz w:val="16"/>
                <w:lang w:val="sl-SI"/>
              </w:rPr>
              <w:t>(</w:t>
            </w:r>
            <w:r w:rsidRPr="00EB0128">
              <w:rPr>
                <w:rFonts w:ascii="Arial" w:hAnsi="Arial" w:cs="Arial"/>
                <w:sz w:val="16"/>
                <w:lang w:val="sl-SI"/>
              </w:rPr>
              <w:t>prazno vozilo pripravljeno na vožnjo</w:t>
            </w:r>
            <w:r w:rsidR="00873359" w:rsidRPr="00EB0128">
              <w:rPr>
                <w:rFonts w:ascii="Arial" w:hAnsi="Arial" w:cs="Arial"/>
                <w:sz w:val="16"/>
                <w:lang w:val="sl-SI"/>
              </w:rPr>
              <w:t>)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144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0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Medosna razdalja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2695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Kolotek spredaj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158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Kolotek zadaj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158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Obračalni krog v </w:t>
            </w:r>
            <w:r w:rsidR="00873359"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EF2365" w:rsidP="00EF2365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Med zidovoma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12,2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EF2365" w:rsidP="00EF2365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Med pločnikoma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11,8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EF2365" w:rsidP="00EF2365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Mere prtljažnika v </w:t>
            </w:r>
            <w:r w:rsidR="00873359"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mm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Dolžina dna do hrbtišča zadnjih sedežev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1121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Dolžina dna s preklopljenimi naslonjali zadnjih sedežev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18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58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Največja širina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978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Širina med notranjima blatnikoma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626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Višina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532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Največja višina odprtine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250</w:t>
            </w:r>
            <w:r w:rsidR="00873359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–</w:t>
            </w:r>
            <w:r w:rsidR="00873359"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45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Najvišja širina odprtine v višini pasu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>92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2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–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102</w:t>
            </w:r>
            <w:r w:rsidR="00562C4F" w:rsidRPr="00EB0128">
              <w:rPr>
                <w:rFonts w:ascii="Arial" w:hAnsi="Arial" w:cs="Arial"/>
                <w:color w:val="000000"/>
                <w:sz w:val="16"/>
                <w:lang w:val="sl-SI"/>
              </w:rPr>
              <w:t>3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Prostornina prtljažnika v litrih</w:t>
            </w:r>
            <w:r w:rsidR="00873359"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 </w:t>
            </w:r>
            <w:r w:rsidR="00957908" w:rsidRPr="00EB0128">
              <w:rPr>
                <w:rFonts w:ascii="Arial" w:hAnsi="Arial" w:cs="Arial"/>
                <w:b/>
                <w:color w:val="FFFFFF"/>
                <w:sz w:val="18"/>
                <w:lang w:val="sl-SI"/>
              </w:rPr>
              <w:br/>
            </w:r>
            <w:r w:rsidR="00873359" w:rsidRPr="00EB0128">
              <w:rPr>
                <w:rFonts w:ascii="Arial" w:hAnsi="Arial" w:cs="Arial"/>
                <w:b/>
                <w:color w:val="FFFFFF"/>
                <w:sz w:val="14"/>
                <w:szCs w:val="14"/>
                <w:lang w:val="sl-SI"/>
              </w:rPr>
              <w:t>(</w:t>
            </w:r>
            <w:r w:rsidRPr="00EB0128">
              <w:rPr>
                <w:rFonts w:ascii="Arial" w:hAnsi="Arial" w:cs="Arial"/>
                <w:b/>
                <w:color w:val="FFFFFF"/>
                <w:sz w:val="14"/>
                <w:szCs w:val="14"/>
                <w:lang w:val="sl-SI"/>
              </w:rPr>
              <w:t xml:space="preserve">skladno z </w:t>
            </w:r>
            <w:r w:rsidR="00873359" w:rsidRPr="00EB0128">
              <w:rPr>
                <w:rFonts w:ascii="Arial" w:hAnsi="Arial" w:cs="Arial"/>
                <w:b/>
                <w:color w:val="FFFFFF"/>
                <w:sz w:val="14"/>
                <w:szCs w:val="14"/>
                <w:lang w:val="sl-SI"/>
              </w:rPr>
              <w:t>ECIE)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EB0128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620938" w:rsidP="0062093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Samo prtljažnik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620938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280 </w:t>
            </w:r>
            <w:r w:rsidR="00620938" w:rsidRPr="00EB0128">
              <w:rPr>
                <w:rFonts w:ascii="Arial" w:hAnsi="Arial" w:cs="Arial"/>
                <w:color w:val="000000"/>
                <w:sz w:val="16"/>
                <w:lang w:val="sl-SI"/>
              </w:rPr>
              <w:t>zložena streha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/ 380 </w:t>
            </w:r>
            <w:r w:rsidR="00620938" w:rsidRPr="00EB0128">
              <w:rPr>
                <w:rFonts w:ascii="Arial" w:hAnsi="Arial" w:cs="Arial"/>
                <w:color w:val="000000"/>
                <w:sz w:val="16"/>
                <w:lang w:val="sl-SI"/>
              </w:rPr>
              <w:t>dvignjena streha</w:t>
            </w:r>
          </w:p>
        </w:tc>
      </w:tr>
      <w:tr w:rsidR="003A0A63" w:rsidRPr="00EB0128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EB0128" w:rsidRDefault="00620938" w:rsidP="0062093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sz w:val="16"/>
                <w:lang w:val="sl-SI"/>
              </w:rPr>
              <w:t>S preklopljenim naslonjalom zadnjih sedežev merjeno do hrbtišča naslonjala sprednjih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EB0128" w:rsidRDefault="00873359" w:rsidP="00873359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650 </w:t>
            </w:r>
            <w:r w:rsidR="00620938" w:rsidRPr="00EB0128">
              <w:rPr>
                <w:rFonts w:ascii="Arial" w:hAnsi="Arial" w:cs="Arial"/>
                <w:color w:val="000000"/>
                <w:sz w:val="16"/>
                <w:lang w:val="sl-SI"/>
              </w:rPr>
              <w:t>zložena streha</w:t>
            </w:r>
            <w:r w:rsidRPr="00EB0128">
              <w:rPr>
                <w:rFonts w:ascii="Arial" w:hAnsi="Arial" w:cs="Arial"/>
                <w:color w:val="000000"/>
                <w:sz w:val="16"/>
                <w:lang w:val="sl-SI"/>
              </w:rPr>
              <w:t xml:space="preserve"> / 750 </w:t>
            </w:r>
            <w:r w:rsidR="00620938" w:rsidRPr="00EB0128">
              <w:rPr>
                <w:rFonts w:ascii="Arial" w:hAnsi="Arial" w:cs="Arial"/>
                <w:color w:val="000000"/>
                <w:sz w:val="16"/>
                <w:lang w:val="sl-SI"/>
              </w:rPr>
              <w:t>dvignjena streha</w:t>
            </w:r>
          </w:p>
        </w:tc>
      </w:tr>
    </w:tbl>
    <w:p w:rsidR="008A181F" w:rsidRPr="00EB0128" w:rsidRDefault="008A181F">
      <w:pPr>
        <w:rPr>
          <w:rFonts w:ascii="Arial" w:hAnsi="Arial" w:cs="Arial"/>
          <w:lang w:val="sl-SI"/>
        </w:rPr>
      </w:pPr>
    </w:p>
    <w:p w:rsidR="00620938" w:rsidRPr="00EB0128" w:rsidRDefault="00620938" w:rsidP="00620938">
      <w:pPr>
        <w:autoSpaceDE w:val="0"/>
        <w:autoSpaceDN w:val="0"/>
        <w:adjustRightInd w:val="0"/>
        <w:rPr>
          <w:sz w:val="14"/>
          <w:szCs w:val="14"/>
          <w:lang w:val="sl-SI"/>
        </w:rPr>
      </w:pPr>
      <w:r w:rsidRPr="00EB0128">
        <w:rPr>
          <w:bCs/>
          <w:sz w:val="14"/>
          <w:szCs w:val="14"/>
          <w:lang w:val="sl-SI"/>
        </w:rPr>
        <w:t>Vsi podatki se nanašajo na izhodišče različice za prodajo v Evropi s serijsko opremo.</w:t>
      </w:r>
      <w:r w:rsidRPr="00EB0128">
        <w:rPr>
          <w:b/>
          <w:bCs/>
          <w:sz w:val="14"/>
          <w:szCs w:val="14"/>
          <w:lang w:val="sl-SI"/>
        </w:rPr>
        <w:t xml:space="preserve"> </w:t>
      </w:r>
      <w:r w:rsidRPr="00EB0128">
        <w:rPr>
          <w:bCs/>
          <w:sz w:val="14"/>
          <w:szCs w:val="14"/>
          <w:lang w:val="sl-SI"/>
        </w:rPr>
        <w:t>Poraba goriva in izpust CO</w:t>
      </w:r>
      <w:r w:rsidRPr="00EB0128">
        <w:rPr>
          <w:bCs/>
          <w:sz w:val="14"/>
          <w:szCs w:val="14"/>
          <w:vertAlign w:val="subscript"/>
          <w:lang w:val="sl-SI"/>
        </w:rPr>
        <w:t>2</w:t>
      </w:r>
      <w:r w:rsidRPr="00EB0128">
        <w:rPr>
          <w:bCs/>
          <w:sz w:val="14"/>
          <w:szCs w:val="14"/>
          <w:lang w:val="sl-SI"/>
        </w:rPr>
        <w:t xml:space="preserve"> so izmerjeni skladno s predpisi 2007/715/EC, z maso vozila pripravljenega za vožnjo, prav tako skladno z definicijo v predpisih. Dodatna oprema lahko botruje malenkostno večji porabi in izpustu CO</w:t>
      </w:r>
      <w:r w:rsidRPr="00EB0128">
        <w:rPr>
          <w:bCs/>
          <w:sz w:val="14"/>
          <w:szCs w:val="14"/>
          <w:vertAlign w:val="subscript"/>
          <w:lang w:val="sl-SI"/>
        </w:rPr>
        <w:t>2</w:t>
      </w:r>
      <w:r w:rsidRPr="00EB0128">
        <w:rPr>
          <w:bCs/>
          <w:sz w:val="14"/>
          <w:szCs w:val="14"/>
          <w:lang w:val="sl-SI"/>
        </w:rPr>
        <w:t>, od navedenih vrednosti. Ob tem lahko zveča maso praznega vozila in v nekaterih primerih tudi največjo dovoljeno skupno maso, kar zmanjša dovoljeno največjo maso prikolice. Zmanjša lahko tudi največjo hitrost in poveča čas pospeševanja. Podatki o voznih zmogljivostih so pridobljeni ob masi praznega vozila (brez voznika) in dodatnih obtežitvijo 200 kilogramov.</w:t>
      </w:r>
    </w:p>
    <w:p w:rsidR="008A181F" w:rsidRPr="00EB0128" w:rsidRDefault="008A181F" w:rsidP="00620938">
      <w:pPr>
        <w:rPr>
          <w:rFonts w:ascii="Arial" w:hAnsi="Arial" w:cs="Arial"/>
          <w:color w:val="000000"/>
          <w:sz w:val="14"/>
          <w:szCs w:val="14"/>
          <w:lang w:val="sl-SI"/>
        </w:rPr>
      </w:pPr>
    </w:p>
    <w:sectPr w:rsidR="008A181F" w:rsidRPr="00EB0128" w:rsidSect="00DD773A">
      <w:headerReference w:type="default" r:id="rId11"/>
      <w:headerReference w:type="first" r:id="rId12"/>
      <w:footerReference w:type="first" r:id="rId13"/>
      <w:pgSz w:w="11906" w:h="16838" w:code="9"/>
      <w:pgMar w:top="2094" w:right="1338" w:bottom="993" w:left="1701" w:header="851" w:footer="69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267" w:rsidRDefault="00B13267">
      <w:r>
        <w:separator/>
      </w:r>
    </w:p>
  </w:endnote>
  <w:endnote w:type="continuationSeparator" w:id="0">
    <w:p w:rsidR="00B13267" w:rsidRDefault="00B13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l Sans">
    <w:panose1 w:val="020B0607020503020304"/>
    <w:charset w:val="00"/>
    <w:family w:val="swiss"/>
    <w:pitch w:val="variable"/>
    <w:sig w:usb0="00000287" w:usb1="00000000" w:usb2="00000000" w:usb3="00000000" w:csb0="0000008F" w:csb1="00000000"/>
  </w:font>
  <w:font w:name="Opel Sans Condensed">
    <w:panose1 w:val="020B05030304030203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1E7" w:rsidRPr="002E6D63" w:rsidRDefault="009D31E7" w:rsidP="001025C1">
    <w:pPr>
      <w:pStyle w:val="Footer"/>
      <w:tabs>
        <w:tab w:val="clear" w:pos="2070"/>
        <w:tab w:val="center" w:pos="3960"/>
        <w:tab w:val="right" w:pos="8820"/>
      </w:tabs>
      <w:rPr>
        <w:rFonts w:cs="Arial"/>
        <w:lang w:val="nn-NO"/>
      </w:rPr>
    </w:pPr>
    <w:r w:rsidRPr="0018011D">
      <w:rPr>
        <w:rFonts w:cs="Arial"/>
        <w:lang w:val="nl-BE"/>
      </w:rPr>
      <w:t>Adam Opel AG</w:t>
    </w:r>
    <w:r w:rsidRPr="0018011D">
      <w:rPr>
        <w:rFonts w:cs="Arial"/>
        <w:lang w:val="nl-BE"/>
      </w:rPr>
      <w:tab/>
    </w:r>
    <w:r w:rsidR="00ED5040">
      <w:rPr>
        <w:rFonts w:cs="Arial"/>
        <w:lang w:val="nn-NO"/>
      </w:rPr>
      <w:t>media.opel.com</w:t>
    </w:r>
  </w:p>
  <w:p w:rsidR="009D31E7" w:rsidRPr="00DE60FF" w:rsidRDefault="009D31E7">
    <w:pPr>
      <w:pStyle w:val="Footer"/>
      <w:rPr>
        <w:rFonts w:cs="Arial"/>
      </w:rPr>
    </w:pPr>
    <w:r w:rsidRPr="00DE60FF">
      <w:rPr>
        <w:rFonts w:cs="Arial"/>
      </w:rPr>
      <w:t>D-65423 Rüsselsheim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267" w:rsidRDefault="00B13267">
      <w:r>
        <w:separator/>
      </w:r>
    </w:p>
  </w:footnote>
  <w:footnote w:type="continuationSeparator" w:id="0">
    <w:p w:rsidR="00B13267" w:rsidRDefault="00B132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1E7" w:rsidRPr="00587150" w:rsidRDefault="00EA1A64">
    <w:pPr>
      <w:pStyle w:val="Header"/>
      <w:tabs>
        <w:tab w:val="clear" w:pos="9072"/>
      </w:tabs>
      <w:spacing w:line="380" w:lineRule="atLeast"/>
      <w:rPr>
        <w:rFonts w:ascii="Arial" w:hAnsi="Arial" w:cs="Arial"/>
        <w:sz w:val="22"/>
        <w:lang w:val="en-US"/>
      </w:rPr>
    </w:pPr>
    <w:r>
      <w:rPr>
        <w:rFonts w:ascii="Arial" w:hAnsi="Arial" w:cs="Arial"/>
        <w:noProof/>
        <w:sz w:val="22"/>
        <w:lang w:val="en-US" w:eastAsia="en-US"/>
      </w:rPr>
      <mc:AlternateContent>
        <mc:Choice Requires="wps">
          <w:drawing>
            <wp:anchor distT="0" distB="0" distL="114300" distR="114300" simplePos="0" relativeHeight="251663872" behindDoc="0" locked="0" layoutInCell="0" allowOverlap="1">
              <wp:simplePos x="0" y="0"/>
              <wp:positionH relativeFrom="page">
                <wp:posOffset>1110615</wp:posOffset>
              </wp:positionH>
              <wp:positionV relativeFrom="page">
                <wp:posOffset>1162050</wp:posOffset>
              </wp:positionV>
              <wp:extent cx="480060" cy="296545"/>
              <wp:effectExtent l="0" t="0" r="15240" b="825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296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D31E7" w:rsidRPr="00BC298C" w:rsidRDefault="009D31E7" w:rsidP="00C26565">
                          <w:pPr>
                            <w:pStyle w:val="Header"/>
                            <w:spacing w:line="380" w:lineRule="exact"/>
                            <w:rPr>
                              <w:rFonts w:ascii="Arial" w:hAnsi="Arial" w:cs="Arial"/>
                              <w:sz w:val="22"/>
                              <w:lang w:val="sl-SI"/>
                            </w:rPr>
                          </w:pPr>
                          <w:r w:rsidRPr="00BC298C">
                            <w:rPr>
                              <w:rFonts w:ascii="Arial" w:hAnsi="Arial" w:cs="Arial"/>
                              <w:sz w:val="22"/>
                              <w:lang w:val="sl-SI"/>
                            </w:rPr>
                            <w:t>S</w:t>
                          </w:r>
                          <w:r w:rsidR="00BC298C" w:rsidRPr="00BC298C">
                            <w:rPr>
                              <w:rFonts w:ascii="Arial" w:hAnsi="Arial" w:cs="Arial"/>
                              <w:sz w:val="22"/>
                              <w:lang w:val="sl-SI"/>
                            </w:rPr>
                            <w:t>tran</w:t>
                          </w:r>
                          <w:r w:rsidRPr="00BC298C">
                            <w:rPr>
                              <w:rFonts w:ascii="Arial" w:hAnsi="Arial" w:cs="Arial"/>
                              <w:sz w:val="22"/>
                              <w:lang w:val="sl-SI"/>
                            </w:rPr>
                            <w:t xml:space="preserve"> </w:t>
                          </w:r>
                          <w:r w:rsidR="001B22F1" w:rsidRPr="00BC298C">
                            <w:rPr>
                              <w:rStyle w:val="PageNumber"/>
                              <w:rFonts w:ascii="Arial" w:hAnsi="Arial" w:cs="Arial"/>
                              <w:sz w:val="22"/>
                              <w:lang w:val="sl-SI"/>
                            </w:rPr>
                            <w:fldChar w:fldCharType="begin"/>
                          </w:r>
                          <w:r w:rsidRPr="00BC298C">
                            <w:rPr>
                              <w:rStyle w:val="PageNumber"/>
                              <w:rFonts w:ascii="Arial" w:hAnsi="Arial" w:cs="Arial"/>
                              <w:sz w:val="22"/>
                              <w:lang w:val="sl-SI"/>
                            </w:rPr>
                            <w:instrText xml:space="preserve"> PAGE </w:instrText>
                          </w:r>
                          <w:r w:rsidR="001B22F1" w:rsidRPr="00BC298C">
                            <w:rPr>
                              <w:rStyle w:val="PageNumber"/>
                              <w:rFonts w:ascii="Arial" w:hAnsi="Arial" w:cs="Arial"/>
                              <w:sz w:val="22"/>
                              <w:lang w:val="sl-SI"/>
                            </w:rPr>
                            <w:fldChar w:fldCharType="separate"/>
                          </w:r>
                          <w:r w:rsidR="00B05E38">
                            <w:rPr>
                              <w:rStyle w:val="PageNumber"/>
                              <w:rFonts w:ascii="Arial" w:hAnsi="Arial" w:cs="Arial"/>
                              <w:noProof/>
                              <w:sz w:val="22"/>
                              <w:lang w:val="sl-SI"/>
                            </w:rPr>
                            <w:t>3</w:t>
                          </w:r>
                          <w:r w:rsidR="001B22F1" w:rsidRPr="00BC298C">
                            <w:rPr>
                              <w:rStyle w:val="PageNumber"/>
                              <w:rFonts w:ascii="Arial" w:hAnsi="Arial" w:cs="Arial"/>
                              <w:sz w:val="22"/>
                              <w:lang w:val="sl-SI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87.45pt;margin-top:91.5pt;width:37.8pt;height:23.35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" o:allowincell="f" filled="f" stroked="f">
              <v:textbox inset="0,0,0,0">
                <w:txbxContent>
                  <w:p w:rsidR="009D31E7" w:rsidRPr="00BC298C" w:rsidRDefault="009D31E7" w:rsidP="00C26565">
                    <w:pPr>
                      <w:pStyle w:val="Header"/>
                      <w:spacing w:line="380" w:lineRule="exact"/>
                      <w:rPr>
                        <w:rFonts w:ascii="Arial" w:hAnsi="Arial" w:cs="Arial"/>
                        <w:sz w:val="22"/>
                        <w:lang w:val="sl-SI"/>
                      </w:rPr>
                    </w:pPr>
                    <w:r w:rsidRPr="00BC298C">
                      <w:rPr>
                        <w:rFonts w:ascii="Arial" w:hAnsi="Arial" w:cs="Arial"/>
                        <w:sz w:val="22"/>
                        <w:lang w:val="sl-SI"/>
                      </w:rPr>
                      <w:t>S</w:t>
                    </w:r>
                    <w:r w:rsidR="00BC298C" w:rsidRPr="00BC298C">
                      <w:rPr>
                        <w:rFonts w:ascii="Arial" w:hAnsi="Arial" w:cs="Arial"/>
                        <w:sz w:val="22"/>
                        <w:lang w:val="sl-SI"/>
                      </w:rPr>
                      <w:t>tran</w:t>
                    </w:r>
                    <w:r w:rsidRPr="00BC298C">
                      <w:rPr>
                        <w:rFonts w:ascii="Arial" w:hAnsi="Arial" w:cs="Arial"/>
                        <w:sz w:val="22"/>
                        <w:lang w:val="sl-SI"/>
                      </w:rPr>
                      <w:t xml:space="preserve"> </w:t>
                    </w:r>
                    <w:r w:rsidR="001B22F1" w:rsidRPr="00BC298C">
                      <w:rPr>
                        <w:rStyle w:val="PageNumber"/>
                        <w:rFonts w:ascii="Arial" w:hAnsi="Arial" w:cs="Arial"/>
                        <w:sz w:val="22"/>
                        <w:lang w:val="sl-SI"/>
                      </w:rPr>
                      <w:fldChar w:fldCharType="begin"/>
                    </w:r>
                    <w:r w:rsidRPr="00BC298C">
                      <w:rPr>
                        <w:rStyle w:val="PageNumber"/>
                        <w:rFonts w:ascii="Arial" w:hAnsi="Arial" w:cs="Arial"/>
                        <w:sz w:val="22"/>
                        <w:lang w:val="sl-SI"/>
                      </w:rPr>
                      <w:instrText xml:space="preserve"> PAGE </w:instrText>
                    </w:r>
                    <w:r w:rsidR="001B22F1" w:rsidRPr="00BC298C">
                      <w:rPr>
                        <w:rStyle w:val="PageNumber"/>
                        <w:rFonts w:ascii="Arial" w:hAnsi="Arial" w:cs="Arial"/>
                        <w:sz w:val="22"/>
                        <w:lang w:val="sl-SI"/>
                      </w:rPr>
                      <w:fldChar w:fldCharType="separate"/>
                    </w:r>
                    <w:r w:rsidR="00B05E38">
                      <w:rPr>
                        <w:rStyle w:val="PageNumber"/>
                        <w:rFonts w:ascii="Arial" w:hAnsi="Arial" w:cs="Arial"/>
                        <w:noProof/>
                        <w:sz w:val="22"/>
                        <w:lang w:val="sl-SI"/>
                      </w:rPr>
                      <w:t>3</w:t>
                    </w:r>
                    <w:r w:rsidR="001B22F1" w:rsidRPr="00BC298C">
                      <w:rPr>
                        <w:rStyle w:val="PageNumber"/>
                        <w:rFonts w:ascii="Arial" w:hAnsi="Arial" w:cs="Arial"/>
                        <w:sz w:val="22"/>
                        <w:lang w:val="sl-SI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D31E7" w:rsidRPr="00587150">
      <w:rPr>
        <w:rFonts w:ascii="Arial" w:hAnsi="Arial" w:cs="Arial"/>
        <w:noProof/>
        <w:sz w:val="22"/>
        <w:lang w:val="en-US" w:eastAsia="en-U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4758690</wp:posOffset>
          </wp:positionH>
          <wp:positionV relativeFrom="paragraph">
            <wp:posOffset>323215</wp:posOffset>
          </wp:positionV>
          <wp:extent cx="1007745" cy="781050"/>
          <wp:effectExtent l="19050" t="0" r="1905" b="0"/>
          <wp:wrapNone/>
          <wp:docPr id="10" name="Grafik 1" descr="Opel_logo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pel_logo_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7745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D31E7" w:rsidRPr="00587150" w:rsidRDefault="009D31E7">
    <w:pPr>
      <w:pStyle w:val="Header"/>
      <w:tabs>
        <w:tab w:val="clear" w:pos="9072"/>
      </w:tabs>
      <w:spacing w:line="360" w:lineRule="atLeast"/>
      <w:rPr>
        <w:rFonts w:ascii="Arial" w:hAnsi="Arial" w:cs="Arial"/>
        <w:sz w:val="22"/>
        <w:lang w:val="en-US"/>
      </w:rPr>
    </w:pPr>
  </w:p>
  <w:p w:rsidR="009D31E7" w:rsidRPr="00587150" w:rsidRDefault="009D31E7">
    <w:pPr>
      <w:pStyle w:val="Header"/>
      <w:tabs>
        <w:tab w:val="clear" w:pos="9072"/>
      </w:tabs>
      <w:spacing w:line="360" w:lineRule="atLeast"/>
      <w:rPr>
        <w:rFonts w:ascii="Arial" w:hAnsi="Arial" w:cs="Arial"/>
        <w:sz w:val="22"/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1E7" w:rsidRPr="00BC298C" w:rsidRDefault="009D31E7">
    <w:pPr>
      <w:pStyle w:val="Header"/>
      <w:tabs>
        <w:tab w:val="clear" w:pos="4536"/>
        <w:tab w:val="clear" w:pos="9072"/>
        <w:tab w:val="center" w:pos="4422"/>
      </w:tabs>
      <w:spacing w:before="1600"/>
      <w:rPr>
        <w:rFonts w:ascii="Arial" w:hAnsi="Arial" w:cs="Arial"/>
        <w:sz w:val="24"/>
        <w:lang w:val="sl-SI"/>
      </w:rPr>
    </w:pPr>
    <w:r w:rsidRPr="00BC298C">
      <w:rPr>
        <w:rFonts w:ascii="Arial" w:hAnsi="Arial" w:cs="Arial"/>
        <w:noProof/>
        <w:lang w:val="en-US" w:eastAsia="en-US"/>
      </w:rPr>
      <w:drawing>
        <wp:anchor distT="0" distB="0" distL="114300" distR="114300" simplePos="0" relativeHeight="251657216" behindDoc="0" locked="0" layoutInCell="1" allowOverlap="1" wp14:anchorId="032CFA44" wp14:editId="6F89BF18">
          <wp:simplePos x="0" y="0"/>
          <wp:positionH relativeFrom="column">
            <wp:posOffset>4602480</wp:posOffset>
          </wp:positionH>
          <wp:positionV relativeFrom="paragraph">
            <wp:posOffset>167640</wp:posOffset>
          </wp:positionV>
          <wp:extent cx="1007745" cy="1010285"/>
          <wp:effectExtent l="19050" t="0" r="1905" b="0"/>
          <wp:wrapNone/>
          <wp:docPr id="11" name="Bild 11" descr="Opel_logo_TY_DE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Opel_logo_TY_DE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745" cy="1010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C298C">
      <w:rPr>
        <w:rFonts w:ascii="Arial" w:hAnsi="Arial" w:cs="Arial"/>
        <w:b/>
        <w:sz w:val="28"/>
        <w:szCs w:val="28"/>
        <w:lang w:val="sl-SI"/>
      </w:rPr>
      <w:t>Informa</w:t>
    </w:r>
    <w:r w:rsidR="00BC298C" w:rsidRPr="00BC298C">
      <w:rPr>
        <w:rFonts w:ascii="Arial" w:hAnsi="Arial" w:cs="Arial"/>
        <w:b/>
        <w:sz w:val="28"/>
        <w:szCs w:val="28"/>
        <w:lang w:val="sl-SI"/>
      </w:rPr>
      <w:t>cija za medije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E3CB3"/>
    <w:multiLevelType w:val="hybridMultilevel"/>
    <w:tmpl w:val="A2E0D402"/>
    <w:lvl w:ilvl="0" w:tplc="410CB7CA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493C05C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460528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8267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5C4F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40BB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168E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46E9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78E00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26347D5"/>
    <w:multiLevelType w:val="hybridMultilevel"/>
    <w:tmpl w:val="17CEB8A0"/>
    <w:lvl w:ilvl="0" w:tplc="BF0CE7EA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9F4A5BB2">
      <w:start w:val="1"/>
      <w:numFmt w:val="decimal"/>
      <w:lvlText w:val="%2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2" w:tplc="51B629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C43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46EB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62E60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FE69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902A5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AF0D0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FB7BD8"/>
    <w:multiLevelType w:val="hybridMultilevel"/>
    <w:tmpl w:val="A2E0D402"/>
    <w:lvl w:ilvl="0" w:tplc="CF3A68E8">
      <w:start w:val="1"/>
      <w:numFmt w:val="bullet"/>
      <w:lvlText w:val=""/>
      <w:lvlJc w:val="left"/>
      <w:pPr>
        <w:tabs>
          <w:tab w:val="num" w:pos="369"/>
        </w:tabs>
        <w:ind w:left="369" w:hanging="369"/>
      </w:pPr>
      <w:rPr>
        <w:rFonts w:ascii="Symbol" w:hAnsi="Symbol" w:hint="default"/>
      </w:rPr>
    </w:lvl>
    <w:lvl w:ilvl="1" w:tplc="263628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89E32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E833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0EBB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D083E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A877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46F9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82650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610A59"/>
    <w:multiLevelType w:val="hybridMultilevel"/>
    <w:tmpl w:val="A2E0D402"/>
    <w:lvl w:ilvl="0" w:tplc="B6903E1E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7B82AC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892D4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ECE6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E2DB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14295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4E33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8AF0B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E84C4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5F1F67"/>
    <w:multiLevelType w:val="hybridMultilevel"/>
    <w:tmpl w:val="DFF68324"/>
    <w:lvl w:ilvl="0" w:tplc="8F74C8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8FE8440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862875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05230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186C2D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E76BC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A48CB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086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A40DE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437E5E"/>
    <w:multiLevelType w:val="multilevel"/>
    <w:tmpl w:val="CE16E0FA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511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361"/>
        </w:tabs>
        <w:ind w:left="1361" w:hanging="340"/>
      </w:pPr>
      <w:rPr>
        <w:rFonts w:hint="default"/>
      </w:rPr>
    </w:lvl>
    <w:lvl w:ilvl="3">
      <w:numFmt w:val="decimal"/>
      <w:lvlText w:val="%4."/>
      <w:lvlJc w:val="left"/>
      <w:pPr>
        <w:tabs>
          <w:tab w:val="num" w:pos="1928"/>
        </w:tabs>
        <w:ind w:left="1928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381"/>
        </w:tabs>
        <w:ind w:left="2381" w:hanging="453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340"/>
      </w:pPr>
      <w:rPr>
        <w:rFonts w:hint="default"/>
      </w:rPr>
    </w:lvl>
    <w:lvl w:ilvl="6">
      <w:numFmt w:val="decimal"/>
      <w:lvlText w:val="%7.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820"/>
        </w:tabs>
        <w:ind w:left="4820" w:hanging="284"/>
      </w:pPr>
      <w:rPr>
        <w:rFonts w:hint="default"/>
      </w:rPr>
    </w:lvl>
  </w:abstractNum>
  <w:abstractNum w:abstractNumId="6">
    <w:nsid w:val="56315932"/>
    <w:multiLevelType w:val="hybridMultilevel"/>
    <w:tmpl w:val="17CEB8A0"/>
    <w:lvl w:ilvl="0" w:tplc="2D3248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F8214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68CB0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EC77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F6B4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E697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7225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AE13D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38EA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715AE8"/>
    <w:multiLevelType w:val="hybridMultilevel"/>
    <w:tmpl w:val="A2E0D402"/>
    <w:lvl w:ilvl="0" w:tplc="18943758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B94C45D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A6288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50CF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4C34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DE853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AC3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CC742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AA2E3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D778F9"/>
    <w:multiLevelType w:val="hybridMultilevel"/>
    <w:tmpl w:val="A2E0D402"/>
    <w:lvl w:ilvl="0" w:tplc="4B8C9F82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B8622A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6ABD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961F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0CA3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9C6BA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0A7B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D0D1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FB639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40F3D1B"/>
    <w:multiLevelType w:val="hybridMultilevel"/>
    <w:tmpl w:val="A2E0D402"/>
    <w:lvl w:ilvl="0" w:tplc="2744D4B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AF1C35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294D7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6E4B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8EB4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40873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E658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8681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5F810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CD95CC9"/>
    <w:multiLevelType w:val="singleLevel"/>
    <w:tmpl w:val="0DF02396"/>
    <w:lvl w:ilvl="0">
      <w:numFmt w:val="bullet"/>
      <w:pStyle w:val="CUPBullet1"/>
      <w:lvlText w:val="•"/>
      <w:lvlJc w:val="left"/>
      <w:pPr>
        <w:tabs>
          <w:tab w:val="num" w:pos="360"/>
        </w:tabs>
        <w:ind w:left="198" w:hanging="198"/>
      </w:pPr>
      <w:rPr>
        <w:rFonts w:ascii="Opel Sans" w:hAnsi="Opel Sans" w:hint="default"/>
        <w:b w:val="0"/>
        <w:i w:val="0"/>
      </w:rPr>
    </w:lvl>
  </w:abstractNum>
  <w:abstractNum w:abstractNumId="11">
    <w:nsid w:val="7E0B3E06"/>
    <w:multiLevelType w:val="multilevel"/>
    <w:tmpl w:val="9476DE5E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64"/>
        </w:tabs>
        <w:ind w:left="964" w:hanging="624"/>
      </w:pPr>
      <w:rPr>
        <w:rFonts w:hint="default"/>
      </w:rPr>
    </w:lvl>
    <w:lvl w:ilvl="2">
      <w:start w:val="1"/>
      <w:numFmt w:val="lowerRoman"/>
      <w:suff w:val="space"/>
      <w:lvlText w:val="%3)"/>
      <w:lvlJc w:val="left"/>
      <w:pPr>
        <w:ind w:left="1247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928"/>
        </w:tabs>
        <w:ind w:left="1928" w:hanging="907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438"/>
        </w:tabs>
        <w:ind w:left="2438" w:hanging="90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794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35"/>
        </w:tabs>
        <w:ind w:left="2835" w:hanging="62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119"/>
        </w:tabs>
        <w:ind w:left="3119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12"/>
        </w:tabs>
        <w:ind w:left="3402" w:hanging="51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11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7"/>
  </w:num>
  <w:num w:numId="11">
    <w:abstractNumId w:val="5"/>
  </w:num>
  <w:num w:numId="12">
    <w:abstractNumId w:val="10"/>
  </w:num>
  <w:num w:numId="13">
    <w:abstractNumId w:val="10"/>
  </w:num>
  <w:num w:numId="14">
    <w:abstractNumId w:val="1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63"/>
    <w:rsid w:val="00021C67"/>
    <w:rsid w:val="00050C35"/>
    <w:rsid w:val="00075B67"/>
    <w:rsid w:val="000777DF"/>
    <w:rsid w:val="00090674"/>
    <w:rsid w:val="001025C1"/>
    <w:rsid w:val="00142C0F"/>
    <w:rsid w:val="00142F47"/>
    <w:rsid w:val="001460BF"/>
    <w:rsid w:val="0018011D"/>
    <w:rsid w:val="001B0A63"/>
    <w:rsid w:val="001B22F1"/>
    <w:rsid w:val="00203D72"/>
    <w:rsid w:val="002118A2"/>
    <w:rsid w:val="00247A80"/>
    <w:rsid w:val="00262830"/>
    <w:rsid w:val="002A2E45"/>
    <w:rsid w:val="002E6D63"/>
    <w:rsid w:val="002F61F9"/>
    <w:rsid w:val="00307F0F"/>
    <w:rsid w:val="00311409"/>
    <w:rsid w:val="003A0A63"/>
    <w:rsid w:val="0041192C"/>
    <w:rsid w:val="004B4051"/>
    <w:rsid w:val="004D796F"/>
    <w:rsid w:val="004E607F"/>
    <w:rsid w:val="00521597"/>
    <w:rsid w:val="00540CFF"/>
    <w:rsid w:val="00562C4F"/>
    <w:rsid w:val="00587150"/>
    <w:rsid w:val="005A2490"/>
    <w:rsid w:val="005B12CF"/>
    <w:rsid w:val="005E7859"/>
    <w:rsid w:val="00620938"/>
    <w:rsid w:val="00696C31"/>
    <w:rsid w:val="006B7664"/>
    <w:rsid w:val="006C3C31"/>
    <w:rsid w:val="0074163A"/>
    <w:rsid w:val="007475D7"/>
    <w:rsid w:val="007A6E7D"/>
    <w:rsid w:val="007C671A"/>
    <w:rsid w:val="0081611A"/>
    <w:rsid w:val="0082470C"/>
    <w:rsid w:val="00873359"/>
    <w:rsid w:val="008913BA"/>
    <w:rsid w:val="008A181F"/>
    <w:rsid w:val="008A5E76"/>
    <w:rsid w:val="008B3D52"/>
    <w:rsid w:val="008C2312"/>
    <w:rsid w:val="008D7F4A"/>
    <w:rsid w:val="00902A2D"/>
    <w:rsid w:val="00957908"/>
    <w:rsid w:val="00994C03"/>
    <w:rsid w:val="009A2F6B"/>
    <w:rsid w:val="009A6AE8"/>
    <w:rsid w:val="009D0B72"/>
    <w:rsid w:val="009D31E7"/>
    <w:rsid w:val="009D6ABA"/>
    <w:rsid w:val="009F6269"/>
    <w:rsid w:val="00A17059"/>
    <w:rsid w:val="00A645DE"/>
    <w:rsid w:val="00AD3833"/>
    <w:rsid w:val="00B05E38"/>
    <w:rsid w:val="00B13267"/>
    <w:rsid w:val="00B31801"/>
    <w:rsid w:val="00B45E9F"/>
    <w:rsid w:val="00BC298C"/>
    <w:rsid w:val="00BC5BB5"/>
    <w:rsid w:val="00BE10A1"/>
    <w:rsid w:val="00C12DE3"/>
    <w:rsid w:val="00C26565"/>
    <w:rsid w:val="00C40576"/>
    <w:rsid w:val="00C412DB"/>
    <w:rsid w:val="00C436FC"/>
    <w:rsid w:val="00C44997"/>
    <w:rsid w:val="00D10527"/>
    <w:rsid w:val="00D97F2E"/>
    <w:rsid w:val="00DD773A"/>
    <w:rsid w:val="00DE60FF"/>
    <w:rsid w:val="00E53B0E"/>
    <w:rsid w:val="00E619DC"/>
    <w:rsid w:val="00EA1A64"/>
    <w:rsid w:val="00EB0128"/>
    <w:rsid w:val="00ED5040"/>
    <w:rsid w:val="00EE195E"/>
    <w:rsid w:val="00EE2602"/>
    <w:rsid w:val="00EF2365"/>
    <w:rsid w:val="00F00C97"/>
    <w:rsid w:val="00F32B02"/>
    <w:rsid w:val="00F47619"/>
    <w:rsid w:val="00F52282"/>
    <w:rsid w:val="00F81747"/>
    <w:rsid w:val="00FA22D8"/>
    <w:rsid w:val="00FD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6D63"/>
    <w:rPr>
      <w:rFonts w:ascii="Opel Sans Condensed" w:hAnsi="Opel Sans Condensed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97F2E"/>
    <w:pPr>
      <w:tabs>
        <w:tab w:val="center" w:pos="4536"/>
        <w:tab w:val="right" w:pos="9072"/>
      </w:tabs>
    </w:pPr>
  </w:style>
  <w:style w:type="paragraph" w:styleId="Footer">
    <w:name w:val="footer"/>
    <w:aliases w:val="Footer Arial,Opel Media Information"/>
    <w:basedOn w:val="Normal"/>
    <w:rsid w:val="00D97F2E"/>
    <w:pPr>
      <w:tabs>
        <w:tab w:val="left" w:pos="2070"/>
      </w:tabs>
    </w:pPr>
    <w:rPr>
      <w:sz w:val="13"/>
    </w:rPr>
  </w:style>
  <w:style w:type="character" w:styleId="Hyperlink">
    <w:name w:val="Hyperlink"/>
    <w:basedOn w:val="DefaultParagraphFont"/>
    <w:rsid w:val="00D97F2E"/>
    <w:rPr>
      <w:color w:val="0000FF"/>
      <w:u w:val="single"/>
    </w:rPr>
  </w:style>
  <w:style w:type="character" w:styleId="PageNumber">
    <w:name w:val="page number"/>
    <w:basedOn w:val="DefaultParagraphFont"/>
    <w:rsid w:val="00D97F2E"/>
  </w:style>
  <w:style w:type="character" w:styleId="FollowedHyperlink">
    <w:name w:val="FollowedHyperlink"/>
    <w:basedOn w:val="DefaultParagraphFont"/>
    <w:rsid w:val="00D97F2E"/>
    <w:rPr>
      <w:color w:val="800080"/>
      <w:u w:val="single"/>
    </w:rPr>
  </w:style>
  <w:style w:type="paragraph" w:customStyle="1" w:styleId="OpelStandardTextArial">
    <w:name w:val="Opel Standard Text Arial"/>
    <w:basedOn w:val="Normal"/>
    <w:rsid w:val="00D97F2E"/>
    <w:pPr>
      <w:spacing w:line="360" w:lineRule="atLeast"/>
    </w:pPr>
    <w:rPr>
      <w:sz w:val="22"/>
    </w:rPr>
  </w:style>
  <w:style w:type="paragraph" w:customStyle="1" w:styleId="OpelHeadlineArial">
    <w:name w:val="Opel Headline Arial"/>
    <w:basedOn w:val="Normal"/>
    <w:rsid w:val="00D97F2E"/>
    <w:pPr>
      <w:spacing w:line="360" w:lineRule="atLeast"/>
    </w:pPr>
    <w:rPr>
      <w:b/>
      <w:sz w:val="26"/>
    </w:rPr>
  </w:style>
  <w:style w:type="paragraph" w:styleId="BalloonText">
    <w:name w:val="Balloon Text"/>
    <w:basedOn w:val="Normal"/>
    <w:semiHidden/>
    <w:rsid w:val="00C44997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C26565"/>
    <w:rPr>
      <w:rFonts w:ascii="Arial" w:hAnsi="Arial"/>
      <w:szCs w:val="24"/>
      <w:lang w:val="en-GB"/>
    </w:rPr>
  </w:style>
  <w:style w:type="paragraph" w:customStyle="1" w:styleId="CUPBullet1">
    <w:name w:val="CUPBullet1"/>
    <w:basedOn w:val="Normal"/>
    <w:rsid w:val="002E6D63"/>
    <w:pPr>
      <w:numPr>
        <w:numId w:val="12"/>
      </w:numPr>
    </w:pPr>
    <w:rPr>
      <w:rFonts w:ascii="Opel Sans" w:hAnsi="Opel Sans"/>
    </w:rPr>
  </w:style>
  <w:style w:type="paragraph" w:styleId="ListParagraph">
    <w:name w:val="List Paragraph"/>
    <w:basedOn w:val="Normal"/>
    <w:uiPriority w:val="34"/>
    <w:qFormat/>
    <w:rsid w:val="00142C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6D63"/>
    <w:rPr>
      <w:rFonts w:ascii="Opel Sans Condensed" w:hAnsi="Opel Sans Condensed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97F2E"/>
    <w:pPr>
      <w:tabs>
        <w:tab w:val="center" w:pos="4536"/>
        <w:tab w:val="right" w:pos="9072"/>
      </w:tabs>
    </w:pPr>
  </w:style>
  <w:style w:type="paragraph" w:styleId="Footer">
    <w:name w:val="footer"/>
    <w:aliases w:val="Footer Arial,Opel Media Information"/>
    <w:basedOn w:val="Normal"/>
    <w:rsid w:val="00D97F2E"/>
    <w:pPr>
      <w:tabs>
        <w:tab w:val="left" w:pos="2070"/>
      </w:tabs>
    </w:pPr>
    <w:rPr>
      <w:sz w:val="13"/>
    </w:rPr>
  </w:style>
  <w:style w:type="character" w:styleId="Hyperlink">
    <w:name w:val="Hyperlink"/>
    <w:basedOn w:val="DefaultParagraphFont"/>
    <w:rsid w:val="00D97F2E"/>
    <w:rPr>
      <w:color w:val="0000FF"/>
      <w:u w:val="single"/>
    </w:rPr>
  </w:style>
  <w:style w:type="character" w:styleId="PageNumber">
    <w:name w:val="page number"/>
    <w:basedOn w:val="DefaultParagraphFont"/>
    <w:rsid w:val="00D97F2E"/>
  </w:style>
  <w:style w:type="character" w:styleId="FollowedHyperlink">
    <w:name w:val="FollowedHyperlink"/>
    <w:basedOn w:val="DefaultParagraphFont"/>
    <w:rsid w:val="00D97F2E"/>
    <w:rPr>
      <w:color w:val="800080"/>
      <w:u w:val="single"/>
    </w:rPr>
  </w:style>
  <w:style w:type="paragraph" w:customStyle="1" w:styleId="OpelStandardTextArial">
    <w:name w:val="Opel Standard Text Arial"/>
    <w:basedOn w:val="Normal"/>
    <w:rsid w:val="00D97F2E"/>
    <w:pPr>
      <w:spacing w:line="360" w:lineRule="atLeast"/>
    </w:pPr>
    <w:rPr>
      <w:sz w:val="22"/>
    </w:rPr>
  </w:style>
  <w:style w:type="paragraph" w:customStyle="1" w:styleId="OpelHeadlineArial">
    <w:name w:val="Opel Headline Arial"/>
    <w:basedOn w:val="Normal"/>
    <w:rsid w:val="00D97F2E"/>
    <w:pPr>
      <w:spacing w:line="360" w:lineRule="atLeast"/>
    </w:pPr>
    <w:rPr>
      <w:b/>
      <w:sz w:val="26"/>
    </w:rPr>
  </w:style>
  <w:style w:type="paragraph" w:styleId="BalloonText">
    <w:name w:val="Balloon Text"/>
    <w:basedOn w:val="Normal"/>
    <w:semiHidden/>
    <w:rsid w:val="00C44997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C26565"/>
    <w:rPr>
      <w:rFonts w:ascii="Arial" w:hAnsi="Arial"/>
      <w:szCs w:val="24"/>
      <w:lang w:val="en-GB"/>
    </w:rPr>
  </w:style>
  <w:style w:type="paragraph" w:customStyle="1" w:styleId="CUPBullet1">
    <w:name w:val="CUPBullet1"/>
    <w:basedOn w:val="Normal"/>
    <w:rsid w:val="002E6D63"/>
    <w:pPr>
      <w:numPr>
        <w:numId w:val="12"/>
      </w:numPr>
    </w:pPr>
    <w:rPr>
      <w:rFonts w:ascii="Opel Sans" w:hAnsi="Opel Sans"/>
    </w:rPr>
  </w:style>
  <w:style w:type="paragraph" w:styleId="ListParagraph">
    <w:name w:val="List Paragraph"/>
    <w:basedOn w:val="Normal"/>
    <w:uiPriority w:val="34"/>
    <w:qFormat/>
    <w:rsid w:val="00142C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R\Abteilungen\PD&amp;T\PD&amp;T%20-%20Editorial%20Services%20Europe\COM002%20-%20Vorlagen\Releases\Opel\Press%20Release%20-%20Opel%20-%20DE%20(mit%20Tagline,%20ohne%20Fu&#223;note)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66909-441E-4BAA-84F2-F0AD4F2E8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 Release - Opel - DE (mit Tagline, ohne Fußnote).dotx</Template>
  <TotalTime>3</TotalTime>
  <Pages>3</Pages>
  <Words>729</Words>
  <Characters>4156</Characters>
  <Application>Microsoft Office Word</Application>
  <DocSecurity>0</DocSecurity>
  <Lines>34</Lines>
  <Paragraphs>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Opel Media Information</vt:lpstr>
      <vt:lpstr>Opel Media Information</vt:lpstr>
      <vt:lpstr>Opel Media Information</vt:lpstr>
    </vt:vector>
  </TitlesOfParts>
  <Company>Adam Opel GmbH</Company>
  <LinksUpToDate>false</LinksUpToDate>
  <CharactersWithSpaces>4876</CharactersWithSpaces>
  <SharedDoc>false</SharedDoc>
  <HLinks>
    <vt:vector size="12" baseType="variant">
      <vt:variant>
        <vt:i4>131155</vt:i4>
      </vt:variant>
      <vt:variant>
        <vt:i4>0</vt:i4>
      </vt:variant>
      <vt:variant>
        <vt:i4>0</vt:i4>
      </vt:variant>
      <vt:variant>
        <vt:i4>5</vt:i4>
      </vt:variant>
      <vt:variant>
        <vt:lpwstr>http://media.opel.de/</vt:lpwstr>
      </vt:variant>
      <vt:variant>
        <vt:lpwstr/>
      </vt:variant>
      <vt:variant>
        <vt:i4>131155</vt:i4>
      </vt:variant>
      <vt:variant>
        <vt:i4>0</vt:i4>
      </vt:variant>
      <vt:variant>
        <vt:i4>0</vt:i4>
      </vt:variant>
      <vt:variant>
        <vt:i4>5</vt:i4>
      </vt:variant>
      <vt:variant>
        <vt:lpwstr>http://media.opel.de/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Opel Media Information</dc:title>
  <dc:subject>Press-Release</dc:subject>
  <dc:creator>Stefan Reitz</dc:creator>
  <cp:lastModifiedBy>Milica Kopanja</cp:lastModifiedBy>
  <cp:revision>5</cp:revision>
  <cp:lastPrinted>2013-01-30T10:24:00Z</cp:lastPrinted>
  <dcterms:created xsi:type="dcterms:W3CDTF">2013-05-21T07:52:00Z</dcterms:created>
  <dcterms:modified xsi:type="dcterms:W3CDTF">2013-05-30T15:19:00Z</dcterms:modified>
</cp:coreProperties>
</file>